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9659E" w14:textId="77777777" w:rsidR="00155249" w:rsidRPr="00155249" w:rsidRDefault="00155249" w:rsidP="00155249">
      <w:pPr>
        <w:pStyle w:val="Titre"/>
        <w:spacing w:before="120" w:after="120"/>
        <w:jc w:val="center"/>
        <w:rPr>
          <w:rFonts w:ascii="Arial" w:hAnsi="Arial" w:cs="Arial"/>
          <w:color w:val="595959"/>
          <w:sz w:val="20"/>
          <w:szCs w:val="20"/>
        </w:rPr>
      </w:pPr>
      <w:r w:rsidRPr="00155249">
        <w:rPr>
          <w:rFonts w:ascii="Arial" w:hAnsi="Arial" w:cs="Arial"/>
          <w:color w:val="595959"/>
          <w:sz w:val="20"/>
          <w:szCs w:val="20"/>
        </w:rPr>
        <w:t xml:space="preserve">fORMULAIRE </w:t>
      </w:r>
      <w:r w:rsidR="00EE306A">
        <w:rPr>
          <w:rFonts w:ascii="Arial" w:hAnsi="Arial" w:cs="Arial"/>
          <w:color w:val="595959"/>
          <w:sz w:val="20"/>
          <w:szCs w:val="20"/>
        </w:rPr>
        <w:t>A</w:t>
      </w:r>
      <w:r w:rsidRPr="00155249">
        <w:rPr>
          <w:rFonts w:ascii="Arial" w:hAnsi="Arial" w:cs="Arial"/>
          <w:color w:val="595959"/>
          <w:sz w:val="20"/>
          <w:szCs w:val="20"/>
        </w:rPr>
        <w:t xml:space="preserve"> L’ATTENTION DES FONDATIONS DISPENSéES D’ORGANE DE RéVISION</w:t>
      </w:r>
    </w:p>
    <w:p w14:paraId="328C6964" w14:textId="77777777" w:rsidR="005F7D7C" w:rsidRDefault="00155249" w:rsidP="00155249">
      <w:pPr>
        <w:pStyle w:val="Titre"/>
        <w:spacing w:before="60" w:after="60"/>
        <w:jc w:val="center"/>
        <w:rPr>
          <w:rFonts w:ascii="Arial" w:hAnsi="Arial" w:cs="Arial"/>
          <w:color w:val="595959"/>
          <w:sz w:val="28"/>
          <w:szCs w:val="28"/>
        </w:rPr>
      </w:pPr>
      <w:r w:rsidRPr="00155249">
        <w:rPr>
          <w:rFonts w:ascii="Arial" w:hAnsi="Arial" w:cs="Arial"/>
          <w:color w:val="595959"/>
          <w:sz w:val="28"/>
          <w:szCs w:val="28"/>
        </w:rPr>
        <w:t>RENSEIGNEMENTS COMPLéMENTAIRES AUX COMPTES ANNUELS</w:t>
      </w:r>
      <w:r w:rsidR="00F11B47">
        <w:rPr>
          <w:rFonts w:ascii="Arial" w:hAnsi="Arial" w:cs="Arial"/>
          <w:color w:val="595959"/>
          <w:sz w:val="28"/>
          <w:szCs w:val="28"/>
        </w:rPr>
        <w:t xml:space="preserve"> </w:t>
      </w:r>
      <w:r w:rsidR="00F11B47" w:rsidRPr="00F11B47">
        <w:rPr>
          <w:rFonts w:ascii="Arial" w:hAnsi="Arial" w:cs="Arial"/>
          <w:color w:val="595959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F11B47" w:rsidRPr="00F11B47">
        <w:rPr>
          <w:rFonts w:ascii="Arial" w:hAnsi="Arial" w:cs="Arial"/>
          <w:color w:val="595959"/>
          <w:sz w:val="28"/>
          <w:szCs w:val="28"/>
        </w:rPr>
        <w:instrText xml:space="preserve"> FORMTEXT </w:instrText>
      </w:r>
      <w:r w:rsidR="00F11B47" w:rsidRPr="00F11B47">
        <w:rPr>
          <w:rFonts w:ascii="Arial" w:hAnsi="Arial" w:cs="Arial"/>
          <w:color w:val="595959"/>
          <w:sz w:val="28"/>
          <w:szCs w:val="28"/>
        </w:rPr>
      </w:r>
      <w:r w:rsidR="00F11B47" w:rsidRPr="00F11B47">
        <w:rPr>
          <w:rFonts w:ascii="Arial" w:hAnsi="Arial" w:cs="Arial"/>
          <w:color w:val="595959"/>
          <w:sz w:val="28"/>
          <w:szCs w:val="28"/>
        </w:rPr>
        <w:fldChar w:fldCharType="separate"/>
      </w:r>
      <w:r w:rsidR="00F11B47" w:rsidRPr="00F11B47">
        <w:rPr>
          <w:rFonts w:ascii="Arial" w:hAnsi="Arial" w:cs="Arial"/>
          <w:color w:val="595959"/>
          <w:sz w:val="28"/>
          <w:szCs w:val="28"/>
        </w:rPr>
        <w:t> </w:t>
      </w:r>
      <w:r w:rsidR="00F11B47" w:rsidRPr="00F11B47">
        <w:rPr>
          <w:rFonts w:ascii="Arial" w:hAnsi="Arial" w:cs="Arial"/>
          <w:color w:val="595959"/>
          <w:sz w:val="28"/>
          <w:szCs w:val="28"/>
        </w:rPr>
        <w:t> </w:t>
      </w:r>
      <w:r w:rsidR="00F11B47" w:rsidRPr="00F11B47">
        <w:rPr>
          <w:rFonts w:ascii="Arial" w:hAnsi="Arial" w:cs="Arial"/>
          <w:color w:val="595959"/>
          <w:sz w:val="28"/>
          <w:szCs w:val="28"/>
        </w:rPr>
        <w:t> </w:t>
      </w:r>
      <w:r w:rsidR="00F11B47" w:rsidRPr="00F11B47">
        <w:rPr>
          <w:rFonts w:ascii="Arial" w:hAnsi="Arial" w:cs="Arial"/>
          <w:color w:val="595959"/>
          <w:sz w:val="28"/>
          <w:szCs w:val="28"/>
        </w:rPr>
        <w:t> </w:t>
      </w:r>
      <w:r w:rsidR="00F11B47" w:rsidRPr="00F11B47">
        <w:rPr>
          <w:rFonts w:ascii="Arial" w:hAnsi="Arial" w:cs="Arial"/>
          <w:color w:val="595959"/>
          <w:sz w:val="28"/>
          <w:szCs w:val="28"/>
        </w:rPr>
        <w:fldChar w:fldCharType="end"/>
      </w:r>
    </w:p>
    <w:p w14:paraId="4FB3F912" w14:textId="77777777" w:rsidR="009521A5" w:rsidRPr="009521A5" w:rsidRDefault="009521A5" w:rsidP="009521A5"/>
    <w:p w14:paraId="4666F5EA" w14:textId="77777777" w:rsidR="005F7D7C" w:rsidRPr="00BB319B" w:rsidRDefault="00284698" w:rsidP="003A5E8B">
      <w:pPr>
        <w:pStyle w:val="Titre1"/>
        <w:numPr>
          <w:ilvl w:val="0"/>
          <w:numId w:val="1"/>
        </w:numPr>
        <w:spacing w:before="120" w:after="120"/>
        <w:ind w:left="499" w:right="142" w:hanging="357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organisation de la fondation</w:t>
      </w:r>
    </w:p>
    <w:tbl>
      <w:tblPr>
        <w:tblpPr w:leftFromText="141" w:rightFromText="141" w:vertAnchor="text" w:tblpY="1"/>
        <w:tblOverlap w:val="never"/>
        <w:tblW w:w="11023" w:type="dxa"/>
        <w:tblBorders>
          <w:insideH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6088"/>
        <w:gridCol w:w="7"/>
      </w:tblGrid>
      <w:tr w:rsidR="00EA77F6" w:rsidRPr="00B7313A" w14:paraId="2D02F5C4" w14:textId="77777777" w:rsidTr="00E93D69">
        <w:trPr>
          <w:gridAfter w:val="1"/>
          <w:wAfter w:w="7" w:type="dxa"/>
          <w:trHeight w:hRule="exact" w:val="20"/>
        </w:trPr>
        <w:tc>
          <w:tcPr>
            <w:tcW w:w="11016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F4EBB2" w14:textId="77777777" w:rsidR="00EA77F6" w:rsidRPr="00B7313A" w:rsidRDefault="00EA77F6" w:rsidP="00B7313A">
            <w:pPr>
              <w:rPr>
                <w:caps/>
                <w:color w:val="548AB7"/>
                <w:sz w:val="2"/>
              </w:rPr>
            </w:pPr>
          </w:p>
        </w:tc>
      </w:tr>
      <w:tr w:rsidR="006A0AE0" w:rsidRPr="00B7313A" w14:paraId="0A79BE70" w14:textId="77777777" w:rsidTr="00E93D69">
        <w:trPr>
          <w:gridAfter w:val="1"/>
          <w:wAfter w:w="7" w:type="dxa"/>
          <w:trHeight w:hRule="exact" w:val="454"/>
        </w:trPr>
        <w:tc>
          <w:tcPr>
            <w:tcW w:w="1101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59B1B78" w14:textId="77777777" w:rsidR="006A0AE0" w:rsidRPr="00B7313A" w:rsidRDefault="006A0AE0" w:rsidP="00B7313A">
            <w:pPr>
              <w:rPr>
                <w:rFonts w:ascii="Cambria Math" w:hAnsi="Cambria Math"/>
                <w:color w:val="548AB7"/>
              </w:rPr>
            </w:pPr>
            <w:r w:rsidRPr="00B7313A">
              <w:rPr>
                <w:rFonts w:ascii="Cambria Math" w:hAnsi="Cambria Math"/>
                <w:color w:val="548AB7"/>
              </w:rPr>
              <w:t xml:space="preserve">NUMERO DE LA FONDATION : </w:t>
            </w:r>
            <w:r w:rsidR="0063299C">
              <w:rPr>
                <w:noProof/>
                <w:color w:val="59595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3299C">
              <w:rPr>
                <w:noProof/>
                <w:color w:val="595959"/>
                <w:sz w:val="24"/>
                <w:szCs w:val="24"/>
              </w:rPr>
              <w:instrText xml:space="preserve"> FORMTEXT </w:instrText>
            </w:r>
            <w:r w:rsidR="0063299C">
              <w:rPr>
                <w:noProof/>
                <w:color w:val="595959"/>
                <w:sz w:val="24"/>
                <w:szCs w:val="24"/>
              </w:rPr>
            </w:r>
            <w:r w:rsidR="0063299C">
              <w:rPr>
                <w:noProof/>
                <w:color w:val="595959"/>
                <w:sz w:val="24"/>
                <w:szCs w:val="24"/>
              </w:rPr>
              <w:fldChar w:fldCharType="separate"/>
            </w:r>
            <w:r w:rsidR="00360C9B">
              <w:rPr>
                <w:noProof/>
                <w:color w:val="595959"/>
                <w:sz w:val="24"/>
                <w:szCs w:val="24"/>
              </w:rPr>
              <w:t> </w:t>
            </w:r>
            <w:r w:rsidR="00360C9B">
              <w:rPr>
                <w:noProof/>
                <w:color w:val="595959"/>
                <w:sz w:val="24"/>
                <w:szCs w:val="24"/>
              </w:rPr>
              <w:t> </w:t>
            </w:r>
            <w:r w:rsidR="00360C9B">
              <w:rPr>
                <w:noProof/>
                <w:color w:val="595959"/>
                <w:sz w:val="24"/>
                <w:szCs w:val="24"/>
              </w:rPr>
              <w:t> </w:t>
            </w:r>
            <w:r w:rsidR="00360C9B">
              <w:rPr>
                <w:noProof/>
                <w:color w:val="595959"/>
                <w:sz w:val="24"/>
                <w:szCs w:val="24"/>
              </w:rPr>
              <w:t> </w:t>
            </w:r>
            <w:r w:rsidR="00360C9B">
              <w:rPr>
                <w:noProof/>
                <w:color w:val="595959"/>
                <w:sz w:val="24"/>
                <w:szCs w:val="24"/>
              </w:rPr>
              <w:t> </w:t>
            </w:r>
            <w:r w:rsidR="0063299C">
              <w:rPr>
                <w:noProof/>
                <w:color w:val="595959"/>
                <w:sz w:val="24"/>
                <w:szCs w:val="24"/>
              </w:rPr>
              <w:fldChar w:fldCharType="end"/>
            </w:r>
          </w:p>
        </w:tc>
      </w:tr>
      <w:tr w:rsidR="00EA77F6" w:rsidRPr="00B7313A" w14:paraId="30FF2316" w14:textId="77777777" w:rsidTr="00E93D69">
        <w:trPr>
          <w:gridAfter w:val="1"/>
          <w:wAfter w:w="7" w:type="dxa"/>
          <w:trHeight w:hRule="exact" w:val="454"/>
        </w:trPr>
        <w:tc>
          <w:tcPr>
            <w:tcW w:w="11016" w:type="dxa"/>
            <w:gridSpan w:val="2"/>
            <w:shd w:val="clear" w:color="auto" w:fill="auto"/>
            <w:vAlign w:val="center"/>
          </w:tcPr>
          <w:p w14:paraId="7B8B7B1E" w14:textId="77777777" w:rsidR="00EA77F6" w:rsidRPr="00B7313A" w:rsidRDefault="00EA77F6" w:rsidP="00B7313A">
            <w:r w:rsidRPr="00B7313A">
              <w:rPr>
                <w:rFonts w:ascii="Cambria Math" w:hAnsi="Cambria Math"/>
                <w:color w:val="548AB7"/>
              </w:rPr>
              <w:t>NOM DE LA FONDATION :</w:t>
            </w:r>
            <w:r w:rsidR="00B84F0E" w:rsidRPr="00B7313A">
              <w:rPr>
                <w:rFonts w:ascii="Cambria Math" w:hAnsi="Cambria Math"/>
                <w:color w:val="548AB7"/>
              </w:rPr>
              <w:t xml:space="preserve"> </w:t>
            </w:r>
            <w:r w:rsidR="0063299C">
              <w:rPr>
                <w:noProof/>
                <w:color w:val="59595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="0063299C">
              <w:rPr>
                <w:noProof/>
                <w:color w:val="595959"/>
                <w:sz w:val="24"/>
                <w:szCs w:val="24"/>
              </w:rPr>
              <w:instrText xml:space="preserve"> FORMTEXT </w:instrText>
            </w:r>
            <w:r w:rsidR="0063299C">
              <w:rPr>
                <w:noProof/>
                <w:color w:val="595959"/>
                <w:sz w:val="24"/>
                <w:szCs w:val="24"/>
              </w:rPr>
            </w:r>
            <w:r w:rsidR="0063299C">
              <w:rPr>
                <w:noProof/>
                <w:color w:val="595959"/>
                <w:sz w:val="24"/>
                <w:szCs w:val="24"/>
              </w:rPr>
              <w:fldChar w:fldCharType="separate"/>
            </w:r>
            <w:r w:rsidR="00360C9B">
              <w:rPr>
                <w:noProof/>
                <w:color w:val="595959"/>
                <w:sz w:val="24"/>
                <w:szCs w:val="24"/>
              </w:rPr>
              <w:t> </w:t>
            </w:r>
            <w:r w:rsidR="00360C9B">
              <w:rPr>
                <w:noProof/>
                <w:color w:val="595959"/>
                <w:sz w:val="24"/>
                <w:szCs w:val="24"/>
              </w:rPr>
              <w:t> </w:t>
            </w:r>
            <w:r w:rsidR="00360C9B">
              <w:rPr>
                <w:noProof/>
                <w:color w:val="595959"/>
                <w:sz w:val="24"/>
                <w:szCs w:val="24"/>
              </w:rPr>
              <w:t> </w:t>
            </w:r>
            <w:r w:rsidR="00360C9B">
              <w:rPr>
                <w:noProof/>
                <w:color w:val="595959"/>
                <w:sz w:val="24"/>
                <w:szCs w:val="24"/>
              </w:rPr>
              <w:t> </w:t>
            </w:r>
            <w:r w:rsidR="00360C9B">
              <w:rPr>
                <w:noProof/>
                <w:color w:val="595959"/>
                <w:sz w:val="24"/>
                <w:szCs w:val="24"/>
              </w:rPr>
              <w:t> </w:t>
            </w:r>
            <w:r w:rsidR="0063299C">
              <w:rPr>
                <w:noProof/>
                <w:color w:val="595959"/>
                <w:sz w:val="24"/>
                <w:szCs w:val="24"/>
              </w:rPr>
              <w:fldChar w:fldCharType="end"/>
            </w:r>
          </w:p>
        </w:tc>
      </w:tr>
      <w:tr w:rsidR="00AA5EBE" w:rsidRPr="00B7313A" w14:paraId="4830235C" w14:textId="77777777" w:rsidTr="00E93D69">
        <w:trPr>
          <w:gridAfter w:val="1"/>
          <w:wAfter w:w="7" w:type="dxa"/>
          <w:trHeight w:hRule="exact" w:val="454"/>
        </w:trPr>
        <w:tc>
          <w:tcPr>
            <w:tcW w:w="11016" w:type="dxa"/>
            <w:gridSpan w:val="2"/>
            <w:shd w:val="clear" w:color="auto" w:fill="auto"/>
            <w:vAlign w:val="center"/>
          </w:tcPr>
          <w:p w14:paraId="46F1E021" w14:textId="77777777" w:rsidR="00AA5EBE" w:rsidRPr="00B7313A" w:rsidRDefault="00AA5EBE" w:rsidP="00B7313A">
            <w:pPr>
              <w:rPr>
                <w:rFonts w:ascii="Cambria Math" w:hAnsi="Cambria Math"/>
                <w:color w:val="548AB7"/>
              </w:rPr>
            </w:pPr>
            <w:r w:rsidRPr="00B7313A">
              <w:rPr>
                <w:rFonts w:ascii="Cambria Math" w:hAnsi="Cambria Math"/>
                <w:color w:val="548AB7"/>
              </w:rPr>
              <w:t>ADRESSE DE CORRESPONDANCE</w:t>
            </w:r>
          </w:p>
        </w:tc>
      </w:tr>
      <w:tr w:rsidR="005F3A97" w:rsidRPr="00B7313A" w14:paraId="3E19BCAF" w14:textId="77777777" w:rsidTr="00E93D69">
        <w:trPr>
          <w:gridAfter w:val="1"/>
          <w:wAfter w:w="7" w:type="dxa"/>
          <w:trHeight w:hRule="exact" w:val="318"/>
        </w:trPr>
        <w:tc>
          <w:tcPr>
            <w:tcW w:w="11016" w:type="dxa"/>
            <w:gridSpan w:val="2"/>
            <w:shd w:val="clear" w:color="auto" w:fill="auto"/>
            <w:vAlign w:val="center"/>
          </w:tcPr>
          <w:p w14:paraId="79C9644C" w14:textId="77777777" w:rsidR="005F3A97" w:rsidRPr="00B7313A" w:rsidRDefault="005F3A97" w:rsidP="00B7313A">
            <w:r w:rsidRPr="00B7313A">
              <w:t xml:space="preserve">Personne de contact : </w:t>
            </w:r>
            <w:r w:rsidR="0063299C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  <w:format w:val="FIRST CAPITAL"/>
                  </w:textInput>
                </w:ffData>
              </w:fldChar>
            </w:r>
            <w:r w:rsidR="0063299C">
              <w:rPr>
                <w:color w:val="595959"/>
              </w:rPr>
              <w:instrText xml:space="preserve"> FORMTEXT </w:instrText>
            </w:r>
            <w:r w:rsidR="0063299C">
              <w:rPr>
                <w:color w:val="595959"/>
              </w:rPr>
            </w:r>
            <w:r w:rsidR="0063299C">
              <w:rPr>
                <w:color w:val="595959"/>
              </w:rPr>
              <w:fldChar w:fldCharType="separate"/>
            </w:r>
            <w:r w:rsidR="00360C9B">
              <w:rPr>
                <w:color w:val="595959"/>
              </w:rPr>
              <w:t> </w:t>
            </w:r>
            <w:r w:rsidR="00360C9B">
              <w:rPr>
                <w:color w:val="595959"/>
              </w:rPr>
              <w:t> </w:t>
            </w:r>
            <w:r w:rsidR="00360C9B">
              <w:rPr>
                <w:color w:val="595959"/>
              </w:rPr>
              <w:t> </w:t>
            </w:r>
            <w:r w:rsidR="00360C9B">
              <w:rPr>
                <w:color w:val="595959"/>
              </w:rPr>
              <w:t> </w:t>
            </w:r>
            <w:r w:rsidR="00360C9B">
              <w:rPr>
                <w:color w:val="595959"/>
              </w:rPr>
              <w:t> </w:t>
            </w:r>
            <w:r w:rsidR="0063299C">
              <w:rPr>
                <w:color w:val="595959"/>
              </w:rPr>
              <w:fldChar w:fldCharType="end"/>
            </w:r>
          </w:p>
        </w:tc>
      </w:tr>
      <w:tr w:rsidR="00EA77F6" w:rsidRPr="00B7313A" w14:paraId="3B18AFFE" w14:textId="77777777" w:rsidTr="00E93D69">
        <w:trPr>
          <w:gridAfter w:val="1"/>
          <w:wAfter w:w="7" w:type="dxa"/>
          <w:trHeight w:hRule="exact" w:val="318"/>
        </w:trPr>
        <w:tc>
          <w:tcPr>
            <w:tcW w:w="4928" w:type="dxa"/>
            <w:shd w:val="clear" w:color="auto" w:fill="auto"/>
            <w:vAlign w:val="center"/>
          </w:tcPr>
          <w:p w14:paraId="7C684FD3" w14:textId="77777777" w:rsidR="00EA77F6" w:rsidRPr="00B7313A" w:rsidRDefault="00EA77F6" w:rsidP="00B7313A">
            <w:r w:rsidRPr="00B7313A">
              <w:t xml:space="preserve">Rue : </w:t>
            </w:r>
            <w:r w:rsidR="00723AC1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FIRST CAPITAL"/>
                  </w:textInput>
                </w:ffData>
              </w:fldChar>
            </w:r>
            <w:r w:rsidR="00723AC1">
              <w:rPr>
                <w:color w:val="595959"/>
              </w:rPr>
              <w:instrText xml:space="preserve"> FORMTEXT </w:instrText>
            </w:r>
            <w:r w:rsidR="00723AC1">
              <w:rPr>
                <w:color w:val="595959"/>
              </w:rPr>
            </w:r>
            <w:r w:rsidR="00723AC1">
              <w:rPr>
                <w:color w:val="595959"/>
              </w:rPr>
              <w:fldChar w:fldCharType="separate"/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color w:val="595959"/>
              </w:rPr>
              <w:fldChar w:fldCharType="end"/>
            </w:r>
          </w:p>
        </w:tc>
        <w:tc>
          <w:tcPr>
            <w:tcW w:w="6088" w:type="dxa"/>
            <w:shd w:val="clear" w:color="auto" w:fill="auto"/>
            <w:vAlign w:val="center"/>
          </w:tcPr>
          <w:p w14:paraId="48CB5214" w14:textId="77777777" w:rsidR="00EA77F6" w:rsidRPr="00B7313A" w:rsidRDefault="00EA77F6" w:rsidP="00B7313A">
            <w:r w:rsidRPr="00B7313A">
              <w:t>NPA / Localité :</w:t>
            </w:r>
            <w:r w:rsidR="005F3A97" w:rsidRPr="00B7313A">
              <w:t xml:space="preserve"> </w:t>
            </w:r>
            <w:r w:rsidR="00723AC1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FIRST CAPITAL"/>
                  </w:textInput>
                </w:ffData>
              </w:fldChar>
            </w:r>
            <w:r w:rsidR="00723AC1">
              <w:rPr>
                <w:color w:val="595959"/>
              </w:rPr>
              <w:instrText xml:space="preserve"> FORMTEXT </w:instrText>
            </w:r>
            <w:r w:rsidR="00723AC1">
              <w:rPr>
                <w:color w:val="595959"/>
              </w:rPr>
            </w:r>
            <w:r w:rsidR="00723AC1">
              <w:rPr>
                <w:color w:val="595959"/>
              </w:rPr>
              <w:fldChar w:fldCharType="separate"/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color w:val="595959"/>
              </w:rPr>
              <w:fldChar w:fldCharType="end"/>
            </w:r>
          </w:p>
        </w:tc>
      </w:tr>
      <w:tr w:rsidR="00EA77F6" w:rsidRPr="00B7313A" w14:paraId="279C6601" w14:textId="77777777" w:rsidTr="00E93D69">
        <w:trPr>
          <w:gridAfter w:val="1"/>
          <w:wAfter w:w="7" w:type="dxa"/>
        </w:trPr>
        <w:tc>
          <w:tcPr>
            <w:tcW w:w="4928" w:type="dxa"/>
            <w:shd w:val="clear" w:color="auto" w:fill="auto"/>
            <w:vAlign w:val="center"/>
          </w:tcPr>
          <w:p w14:paraId="3D247E3D" w14:textId="77777777" w:rsidR="00EA77F6" w:rsidRPr="00B7313A" w:rsidRDefault="00EA77F6" w:rsidP="00B7313A">
            <w:r w:rsidRPr="00B7313A">
              <w:t xml:space="preserve">Téléphone : </w:t>
            </w:r>
            <w:r w:rsidR="00723AC1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723AC1">
              <w:rPr>
                <w:color w:val="595959"/>
              </w:rPr>
              <w:instrText xml:space="preserve"> FORMTEXT </w:instrText>
            </w:r>
            <w:r w:rsidR="00723AC1">
              <w:rPr>
                <w:color w:val="595959"/>
              </w:rPr>
            </w:r>
            <w:r w:rsidR="00723AC1">
              <w:rPr>
                <w:color w:val="595959"/>
              </w:rPr>
              <w:fldChar w:fldCharType="separate"/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color w:val="595959"/>
              </w:rPr>
              <w:fldChar w:fldCharType="end"/>
            </w:r>
          </w:p>
        </w:tc>
        <w:tc>
          <w:tcPr>
            <w:tcW w:w="6088" w:type="dxa"/>
            <w:shd w:val="clear" w:color="auto" w:fill="auto"/>
            <w:vAlign w:val="center"/>
          </w:tcPr>
          <w:p w14:paraId="3C0BB145" w14:textId="77777777" w:rsidR="00EA77F6" w:rsidRPr="00B7313A" w:rsidRDefault="00EA77F6" w:rsidP="00B7313A"/>
        </w:tc>
      </w:tr>
      <w:tr w:rsidR="00EA77F6" w:rsidRPr="00B7313A" w14:paraId="68B90072" w14:textId="77777777" w:rsidTr="00E93D69">
        <w:trPr>
          <w:gridAfter w:val="1"/>
          <w:wAfter w:w="7" w:type="dxa"/>
        </w:trPr>
        <w:tc>
          <w:tcPr>
            <w:tcW w:w="4928" w:type="dxa"/>
            <w:shd w:val="clear" w:color="auto" w:fill="auto"/>
            <w:vAlign w:val="center"/>
          </w:tcPr>
          <w:p w14:paraId="36020835" w14:textId="77777777" w:rsidR="00EA77F6" w:rsidRPr="00B7313A" w:rsidRDefault="00EA77F6" w:rsidP="00B7313A">
            <w:r w:rsidRPr="00B7313A">
              <w:t xml:space="preserve">Adresse </w:t>
            </w:r>
            <w:proofErr w:type="gramStart"/>
            <w:r w:rsidRPr="00B7313A">
              <w:t>e-mail</w:t>
            </w:r>
            <w:proofErr w:type="gramEnd"/>
            <w:r w:rsidRPr="00B7313A">
              <w:t> :</w:t>
            </w:r>
            <w:r w:rsidR="005F3A97" w:rsidRPr="00B7313A">
              <w:t xml:space="preserve"> </w:t>
            </w:r>
            <w:r w:rsidR="00723AC1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23AC1">
              <w:rPr>
                <w:color w:val="595959"/>
              </w:rPr>
              <w:instrText xml:space="preserve"> FORMTEXT </w:instrText>
            </w:r>
            <w:r w:rsidR="00723AC1">
              <w:rPr>
                <w:color w:val="595959"/>
              </w:rPr>
            </w:r>
            <w:r w:rsidR="00723AC1">
              <w:rPr>
                <w:color w:val="595959"/>
              </w:rPr>
              <w:fldChar w:fldCharType="separate"/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color w:val="595959"/>
              </w:rPr>
              <w:fldChar w:fldCharType="end"/>
            </w:r>
          </w:p>
        </w:tc>
        <w:tc>
          <w:tcPr>
            <w:tcW w:w="6088" w:type="dxa"/>
            <w:shd w:val="clear" w:color="auto" w:fill="auto"/>
            <w:vAlign w:val="center"/>
          </w:tcPr>
          <w:p w14:paraId="0701BCEA" w14:textId="77777777" w:rsidR="00EA77F6" w:rsidRPr="00B7313A" w:rsidRDefault="00EA77F6" w:rsidP="00B7313A">
            <w:r w:rsidRPr="00B7313A">
              <w:t>Site internet :</w:t>
            </w:r>
            <w:r w:rsidR="005F3A97" w:rsidRPr="00B7313A">
              <w:t xml:space="preserve"> </w:t>
            </w:r>
            <w:r w:rsidR="00723AC1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723AC1">
              <w:rPr>
                <w:color w:val="595959"/>
              </w:rPr>
              <w:instrText xml:space="preserve"> FORMTEXT </w:instrText>
            </w:r>
            <w:r w:rsidR="00723AC1">
              <w:rPr>
                <w:color w:val="595959"/>
              </w:rPr>
            </w:r>
            <w:r w:rsidR="00723AC1">
              <w:rPr>
                <w:color w:val="595959"/>
              </w:rPr>
              <w:fldChar w:fldCharType="separate"/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noProof/>
                <w:color w:val="595959"/>
              </w:rPr>
              <w:t> </w:t>
            </w:r>
            <w:r w:rsidR="00723AC1">
              <w:rPr>
                <w:color w:val="595959"/>
              </w:rPr>
              <w:fldChar w:fldCharType="end"/>
            </w:r>
          </w:p>
        </w:tc>
      </w:tr>
      <w:tr w:rsidR="00EA77F6" w:rsidRPr="00B7313A" w14:paraId="639759D2" w14:textId="77777777" w:rsidTr="00E93D69">
        <w:trPr>
          <w:gridAfter w:val="1"/>
          <w:wAfter w:w="7" w:type="dxa"/>
          <w:trHeight w:val="390"/>
        </w:trPr>
        <w:tc>
          <w:tcPr>
            <w:tcW w:w="4928" w:type="dxa"/>
            <w:shd w:val="clear" w:color="auto" w:fill="auto"/>
          </w:tcPr>
          <w:p w14:paraId="1C531266" w14:textId="77777777" w:rsidR="00D054DA" w:rsidRPr="00B7313A" w:rsidRDefault="00D054DA" w:rsidP="00B7313A">
            <w:pPr>
              <w:rPr>
                <w:rFonts w:ascii="Calibri" w:hAnsi="Calibri"/>
                <w:color w:val="548AB7"/>
                <w:sz w:val="12"/>
                <w:szCs w:val="12"/>
              </w:rPr>
            </w:pPr>
          </w:p>
          <w:p w14:paraId="39F585A2" w14:textId="77777777" w:rsidR="00EA77F6" w:rsidRPr="00B7313A" w:rsidRDefault="00EA77F6" w:rsidP="00B7313A">
            <w:pPr>
              <w:rPr>
                <w:rFonts w:ascii="Calibri" w:hAnsi="Calibri"/>
                <w:color w:val="548AB7"/>
              </w:rPr>
            </w:pPr>
            <w:r w:rsidRPr="00B7313A">
              <w:rPr>
                <w:rFonts w:ascii="Cambria Math" w:hAnsi="Cambria Math"/>
                <w:color w:val="548AB7"/>
              </w:rPr>
              <w:t>STATUTS</w:t>
            </w:r>
          </w:p>
        </w:tc>
        <w:tc>
          <w:tcPr>
            <w:tcW w:w="6088" w:type="dxa"/>
            <w:shd w:val="clear" w:color="auto" w:fill="auto"/>
          </w:tcPr>
          <w:p w14:paraId="1B1462A2" w14:textId="77777777" w:rsidR="00D054DA" w:rsidRPr="00B7313A" w:rsidRDefault="00D054DA" w:rsidP="00B7313A">
            <w:pPr>
              <w:rPr>
                <w:rFonts w:ascii="Calibri" w:hAnsi="Calibri"/>
                <w:color w:val="548AB7"/>
                <w:sz w:val="12"/>
                <w:szCs w:val="12"/>
              </w:rPr>
            </w:pPr>
          </w:p>
          <w:p w14:paraId="78189EF7" w14:textId="77777777" w:rsidR="00EA77F6" w:rsidRPr="00B7313A" w:rsidRDefault="00EA77F6" w:rsidP="00B7313A">
            <w:pPr>
              <w:jc w:val="both"/>
            </w:pPr>
            <w:r w:rsidRPr="00B7313A">
              <w:rPr>
                <w:rFonts w:ascii="Cambria Math" w:hAnsi="Cambria Math"/>
                <w:color w:val="548AB7"/>
              </w:rPr>
              <w:t>REGLEMENT</w:t>
            </w:r>
          </w:p>
        </w:tc>
      </w:tr>
      <w:tr w:rsidR="00EA77F6" w:rsidRPr="00B7313A" w14:paraId="51CAA9AC" w14:textId="77777777" w:rsidTr="00E93D69">
        <w:trPr>
          <w:gridAfter w:val="1"/>
          <w:wAfter w:w="7" w:type="dxa"/>
        </w:trPr>
        <w:tc>
          <w:tcPr>
            <w:tcW w:w="4928" w:type="dxa"/>
            <w:shd w:val="clear" w:color="auto" w:fill="auto"/>
            <w:vAlign w:val="center"/>
          </w:tcPr>
          <w:p w14:paraId="405DC34D" w14:textId="77777777" w:rsidR="00EA77F6" w:rsidRPr="00B7313A" w:rsidRDefault="00EA77F6" w:rsidP="00B7313A">
            <w:r w:rsidRPr="00B7313A">
              <w:t>Date des derniers statuts :</w:t>
            </w:r>
            <w:r w:rsidR="005F3A97" w:rsidRPr="00B7313A">
              <w:t xml:space="preserve"> </w:t>
            </w:r>
            <w:r w:rsidR="0063299C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3299C">
              <w:rPr>
                <w:color w:val="595959"/>
              </w:rPr>
              <w:instrText xml:space="preserve"> FORMTEXT </w:instrText>
            </w:r>
            <w:r w:rsidR="0063299C">
              <w:rPr>
                <w:color w:val="595959"/>
              </w:rPr>
            </w:r>
            <w:r w:rsidR="0063299C">
              <w:rPr>
                <w:color w:val="595959"/>
              </w:rPr>
              <w:fldChar w:fldCharType="separate"/>
            </w:r>
            <w:r w:rsidR="00360C9B">
              <w:rPr>
                <w:color w:val="595959"/>
              </w:rPr>
              <w:t> </w:t>
            </w:r>
            <w:r w:rsidR="00360C9B">
              <w:rPr>
                <w:color w:val="595959"/>
              </w:rPr>
              <w:t> </w:t>
            </w:r>
            <w:r w:rsidR="00360C9B">
              <w:rPr>
                <w:color w:val="595959"/>
              </w:rPr>
              <w:t> </w:t>
            </w:r>
            <w:r w:rsidR="00360C9B">
              <w:rPr>
                <w:color w:val="595959"/>
              </w:rPr>
              <w:t> </w:t>
            </w:r>
            <w:r w:rsidR="00360C9B">
              <w:rPr>
                <w:color w:val="595959"/>
              </w:rPr>
              <w:t> </w:t>
            </w:r>
            <w:r w:rsidR="0063299C">
              <w:rPr>
                <w:color w:val="595959"/>
              </w:rPr>
              <w:fldChar w:fldCharType="end"/>
            </w:r>
          </w:p>
        </w:tc>
        <w:tc>
          <w:tcPr>
            <w:tcW w:w="6088" w:type="dxa"/>
            <w:shd w:val="clear" w:color="auto" w:fill="auto"/>
            <w:vAlign w:val="center"/>
          </w:tcPr>
          <w:p w14:paraId="681A3E08" w14:textId="77777777" w:rsidR="00EA77F6" w:rsidRPr="00B7313A" w:rsidRDefault="00EA77F6" w:rsidP="00B7313A">
            <w:r w:rsidRPr="00B7313A">
              <w:t>Date du dernier règlement en vigueur :</w:t>
            </w:r>
            <w:r w:rsidR="005F3A97" w:rsidRPr="00B7313A">
              <w:t xml:space="preserve"> </w:t>
            </w:r>
            <w:r w:rsidR="0063299C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3299C">
              <w:rPr>
                <w:color w:val="595959"/>
              </w:rPr>
              <w:instrText xml:space="preserve"> FORMTEXT </w:instrText>
            </w:r>
            <w:r w:rsidR="0063299C">
              <w:rPr>
                <w:color w:val="595959"/>
              </w:rPr>
            </w:r>
            <w:r w:rsidR="0063299C">
              <w:rPr>
                <w:color w:val="595959"/>
              </w:rPr>
              <w:fldChar w:fldCharType="separate"/>
            </w:r>
            <w:r w:rsidR="00360C9B">
              <w:rPr>
                <w:color w:val="595959"/>
              </w:rPr>
              <w:t> </w:t>
            </w:r>
            <w:r w:rsidR="00360C9B">
              <w:rPr>
                <w:color w:val="595959"/>
              </w:rPr>
              <w:t> </w:t>
            </w:r>
            <w:r w:rsidR="00360C9B">
              <w:rPr>
                <w:color w:val="595959"/>
              </w:rPr>
              <w:t> </w:t>
            </w:r>
            <w:r w:rsidR="00360C9B">
              <w:rPr>
                <w:color w:val="595959"/>
              </w:rPr>
              <w:t> </w:t>
            </w:r>
            <w:r w:rsidR="00360C9B">
              <w:rPr>
                <w:color w:val="595959"/>
              </w:rPr>
              <w:t> </w:t>
            </w:r>
            <w:r w:rsidR="0063299C">
              <w:rPr>
                <w:color w:val="595959"/>
              </w:rPr>
              <w:fldChar w:fldCharType="end"/>
            </w:r>
          </w:p>
        </w:tc>
      </w:tr>
      <w:tr w:rsidR="004B690F" w:rsidRPr="00B7313A" w14:paraId="0A6C2F61" w14:textId="77777777" w:rsidTr="00E93D69">
        <w:trPr>
          <w:gridAfter w:val="1"/>
          <w:wAfter w:w="7" w:type="dxa"/>
        </w:trPr>
        <w:tc>
          <w:tcPr>
            <w:tcW w:w="11016" w:type="dxa"/>
            <w:gridSpan w:val="2"/>
            <w:tcBorders>
              <w:bottom w:val="single" w:sz="4" w:space="0" w:color="BFBFBF"/>
            </w:tcBorders>
            <w:shd w:val="clear" w:color="auto" w:fill="auto"/>
          </w:tcPr>
          <w:p w14:paraId="66DC137C" w14:textId="77777777" w:rsidR="00D054DA" w:rsidRPr="00B7313A" w:rsidRDefault="00D054DA" w:rsidP="00B7313A">
            <w:pPr>
              <w:rPr>
                <w:rFonts w:ascii="Calibri(TITRES)" w:hAnsi="Calibri(TITRES)"/>
                <w:color w:val="548AB7"/>
                <w:sz w:val="8"/>
                <w:szCs w:val="8"/>
              </w:rPr>
            </w:pPr>
          </w:p>
          <w:p w14:paraId="23E45A62" w14:textId="77777777" w:rsidR="00BB319B" w:rsidRPr="00B7313A" w:rsidRDefault="00BB319B" w:rsidP="00B7313A">
            <w:pPr>
              <w:rPr>
                <w:rFonts w:ascii="Calibri(TITRES)" w:hAnsi="Calibri(TITRES)"/>
                <w:color w:val="548AB7"/>
              </w:rPr>
            </w:pPr>
            <w:r w:rsidRPr="00B7313A">
              <w:rPr>
                <w:rFonts w:ascii="Cambria Math" w:hAnsi="Cambria Math"/>
                <w:color w:val="548AB7"/>
              </w:rPr>
              <w:t>MEMBRES DU CONSEIL DE FONDATION ET PERSONNES ENGAGEANT LA FONDATION</w:t>
            </w:r>
            <w:r w:rsidR="0059630C" w:rsidRPr="00B7313A">
              <w:rPr>
                <w:rFonts w:ascii="Cambria Math" w:hAnsi="Cambria Math"/>
                <w:color w:val="548AB7"/>
              </w:rPr>
              <w:t>*</w:t>
            </w:r>
          </w:p>
        </w:tc>
      </w:tr>
      <w:tr w:rsidR="00E93D69" w:rsidRPr="00B7313A" w14:paraId="4FDF3C29" w14:textId="77777777" w:rsidTr="00E93D69">
        <w:trPr>
          <w:trHeight w:val="36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648B" w14:textId="77777777" w:rsidR="00E93D69" w:rsidRPr="00B7313A" w:rsidRDefault="00E93D69" w:rsidP="00B7313A">
            <w:r w:rsidRPr="00B7313A">
              <w:t>Nom et Prénom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80D34" w14:textId="77777777" w:rsidR="00E93D69" w:rsidRPr="00B7313A" w:rsidRDefault="00E93D69" w:rsidP="00B7313A">
            <w:r w:rsidRPr="00B7313A">
              <w:t>Fonction**</w:t>
            </w:r>
          </w:p>
        </w:tc>
      </w:tr>
      <w:tr w:rsidR="00E93D69" w:rsidRPr="00B7313A" w14:paraId="2658CD6A" w14:textId="77777777" w:rsidTr="00E93D69">
        <w:trPr>
          <w:trHeight w:val="37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3DA8B" w14:textId="77777777" w:rsidR="00E93D69" w:rsidRPr="00B7313A" w:rsidRDefault="00E93D69" w:rsidP="00B7313A">
            <w:pPr>
              <w:rPr>
                <w:color w:val="595959"/>
              </w:rPr>
            </w:pPr>
            <w:r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color w:val="595959"/>
              </w:rPr>
              <w:instrText xml:space="preserve"> FORMTEXT </w:instrText>
            </w:r>
            <w:r>
              <w:rPr>
                <w:color w:val="595959"/>
              </w:rPr>
            </w:r>
            <w:r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fldChar w:fldCharType="end"/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3E4AF" w14:textId="77777777" w:rsidR="00E93D69" w:rsidRPr="00B7313A" w:rsidRDefault="00E93D69" w:rsidP="00B7313A">
            <w:pPr>
              <w:rPr>
                <w:color w:val="595959"/>
              </w:rPr>
            </w:pPr>
            <w:r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color w:val="595959"/>
              </w:rPr>
              <w:instrText xml:space="preserve"> FORMTEXT </w:instrText>
            </w:r>
            <w:r>
              <w:rPr>
                <w:color w:val="595959"/>
              </w:rPr>
            </w:r>
            <w:r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fldChar w:fldCharType="end"/>
            </w:r>
          </w:p>
        </w:tc>
      </w:tr>
      <w:tr w:rsidR="00E93D69" w:rsidRPr="00B7313A" w14:paraId="46A1DA4F" w14:textId="77777777" w:rsidTr="00E93D69">
        <w:trPr>
          <w:trHeight w:val="3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D2C0E" w14:textId="77777777" w:rsidR="00E93D69" w:rsidRDefault="00E93D69" w:rsidP="004B690F">
            <w:r w:rsidRPr="00006B6C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06B6C">
              <w:rPr>
                <w:color w:val="595959"/>
              </w:rPr>
              <w:instrText xml:space="preserve"> FORMTEXT </w:instrText>
            </w:r>
            <w:r w:rsidRPr="00006B6C">
              <w:rPr>
                <w:color w:val="595959"/>
              </w:rPr>
            </w:r>
            <w:r w:rsidRPr="00006B6C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06B6C">
              <w:rPr>
                <w:color w:val="595959"/>
              </w:rPr>
              <w:fldChar w:fldCharType="end"/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F90A" w14:textId="77777777" w:rsidR="00E93D69" w:rsidRDefault="00E93D69" w:rsidP="004B690F">
            <w:r w:rsidRPr="000906E8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906E8">
              <w:rPr>
                <w:color w:val="595959"/>
              </w:rPr>
              <w:instrText xml:space="preserve"> FORMTEXT </w:instrText>
            </w:r>
            <w:r w:rsidRPr="000906E8">
              <w:rPr>
                <w:color w:val="595959"/>
              </w:rPr>
            </w:r>
            <w:r w:rsidRPr="000906E8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906E8">
              <w:rPr>
                <w:color w:val="595959"/>
              </w:rPr>
              <w:fldChar w:fldCharType="end"/>
            </w:r>
          </w:p>
        </w:tc>
      </w:tr>
      <w:tr w:rsidR="00E93D69" w:rsidRPr="00B7313A" w14:paraId="03794C01" w14:textId="77777777" w:rsidTr="00E93D69">
        <w:trPr>
          <w:trHeight w:val="3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0F532" w14:textId="77777777" w:rsidR="00E93D69" w:rsidRDefault="00E93D69" w:rsidP="004B690F">
            <w:r w:rsidRPr="00006B6C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06B6C">
              <w:rPr>
                <w:color w:val="595959"/>
              </w:rPr>
              <w:instrText xml:space="preserve"> FORMTEXT </w:instrText>
            </w:r>
            <w:r w:rsidRPr="00006B6C">
              <w:rPr>
                <w:color w:val="595959"/>
              </w:rPr>
            </w:r>
            <w:r w:rsidRPr="00006B6C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06B6C">
              <w:rPr>
                <w:color w:val="595959"/>
              </w:rPr>
              <w:fldChar w:fldCharType="end"/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B599A" w14:textId="77777777" w:rsidR="00E93D69" w:rsidRDefault="00E93D69" w:rsidP="004B690F">
            <w:r w:rsidRPr="000906E8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906E8">
              <w:rPr>
                <w:color w:val="595959"/>
              </w:rPr>
              <w:instrText xml:space="preserve"> FORMTEXT </w:instrText>
            </w:r>
            <w:r w:rsidRPr="000906E8">
              <w:rPr>
                <w:color w:val="595959"/>
              </w:rPr>
            </w:r>
            <w:r w:rsidRPr="000906E8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906E8">
              <w:rPr>
                <w:color w:val="595959"/>
              </w:rPr>
              <w:fldChar w:fldCharType="end"/>
            </w:r>
          </w:p>
        </w:tc>
      </w:tr>
      <w:tr w:rsidR="00E93D69" w:rsidRPr="00B7313A" w14:paraId="310E1A78" w14:textId="77777777" w:rsidTr="00E93D69">
        <w:trPr>
          <w:trHeight w:val="3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57AC8" w14:textId="77777777" w:rsidR="00E93D69" w:rsidRDefault="00E93D69" w:rsidP="004B690F">
            <w:r w:rsidRPr="00006B6C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06B6C">
              <w:rPr>
                <w:color w:val="595959"/>
              </w:rPr>
              <w:instrText xml:space="preserve"> FORMTEXT </w:instrText>
            </w:r>
            <w:r w:rsidRPr="00006B6C">
              <w:rPr>
                <w:color w:val="595959"/>
              </w:rPr>
            </w:r>
            <w:r w:rsidRPr="00006B6C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06B6C">
              <w:rPr>
                <w:color w:val="595959"/>
              </w:rPr>
              <w:fldChar w:fldCharType="end"/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4423E" w14:textId="77777777" w:rsidR="00E93D69" w:rsidRDefault="00E93D69" w:rsidP="004B690F">
            <w:r w:rsidRPr="000906E8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906E8">
              <w:rPr>
                <w:color w:val="595959"/>
              </w:rPr>
              <w:instrText xml:space="preserve"> FORMTEXT </w:instrText>
            </w:r>
            <w:r w:rsidRPr="000906E8">
              <w:rPr>
                <w:color w:val="595959"/>
              </w:rPr>
            </w:r>
            <w:r w:rsidRPr="000906E8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906E8">
              <w:rPr>
                <w:color w:val="595959"/>
              </w:rPr>
              <w:fldChar w:fldCharType="end"/>
            </w:r>
          </w:p>
        </w:tc>
      </w:tr>
      <w:tr w:rsidR="00E93D69" w:rsidRPr="00B7313A" w14:paraId="0A5330E0" w14:textId="77777777" w:rsidTr="00E93D69">
        <w:trPr>
          <w:trHeight w:val="3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A2E30" w14:textId="77777777" w:rsidR="00E93D69" w:rsidRDefault="00E93D69" w:rsidP="004B690F">
            <w:r w:rsidRPr="00006B6C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06B6C">
              <w:rPr>
                <w:color w:val="595959"/>
              </w:rPr>
              <w:instrText xml:space="preserve"> FORMTEXT </w:instrText>
            </w:r>
            <w:r w:rsidRPr="00006B6C">
              <w:rPr>
                <w:color w:val="595959"/>
              </w:rPr>
            </w:r>
            <w:r w:rsidRPr="00006B6C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06B6C">
              <w:rPr>
                <w:color w:val="595959"/>
              </w:rPr>
              <w:fldChar w:fldCharType="end"/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A8A94" w14:textId="77777777" w:rsidR="00E93D69" w:rsidRDefault="00E93D69" w:rsidP="004B690F">
            <w:r w:rsidRPr="000906E8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906E8">
              <w:rPr>
                <w:color w:val="595959"/>
              </w:rPr>
              <w:instrText xml:space="preserve"> FORMTEXT </w:instrText>
            </w:r>
            <w:r w:rsidRPr="000906E8">
              <w:rPr>
                <w:color w:val="595959"/>
              </w:rPr>
            </w:r>
            <w:r w:rsidRPr="000906E8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906E8">
              <w:rPr>
                <w:color w:val="595959"/>
              </w:rPr>
              <w:fldChar w:fldCharType="end"/>
            </w:r>
          </w:p>
        </w:tc>
      </w:tr>
      <w:tr w:rsidR="00E93D69" w:rsidRPr="00B7313A" w14:paraId="50F9874C" w14:textId="77777777" w:rsidTr="00E93D69">
        <w:trPr>
          <w:trHeight w:val="3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6C470" w14:textId="77777777" w:rsidR="00E93D69" w:rsidRDefault="00E93D69" w:rsidP="004B690F">
            <w:r w:rsidRPr="00006B6C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06B6C">
              <w:rPr>
                <w:color w:val="595959"/>
              </w:rPr>
              <w:instrText xml:space="preserve"> FORMTEXT </w:instrText>
            </w:r>
            <w:r w:rsidRPr="00006B6C">
              <w:rPr>
                <w:color w:val="595959"/>
              </w:rPr>
            </w:r>
            <w:r w:rsidRPr="00006B6C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06B6C">
              <w:rPr>
                <w:color w:val="595959"/>
              </w:rPr>
              <w:fldChar w:fldCharType="end"/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AC5F8" w14:textId="77777777" w:rsidR="00E93D69" w:rsidRDefault="00E93D69" w:rsidP="004B690F">
            <w:r w:rsidRPr="000906E8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906E8">
              <w:rPr>
                <w:color w:val="595959"/>
              </w:rPr>
              <w:instrText xml:space="preserve"> FORMTEXT </w:instrText>
            </w:r>
            <w:r w:rsidRPr="000906E8">
              <w:rPr>
                <w:color w:val="595959"/>
              </w:rPr>
            </w:r>
            <w:r w:rsidRPr="000906E8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906E8">
              <w:rPr>
                <w:color w:val="595959"/>
              </w:rPr>
              <w:fldChar w:fldCharType="end"/>
            </w:r>
          </w:p>
        </w:tc>
      </w:tr>
      <w:tr w:rsidR="00E93D69" w:rsidRPr="00B7313A" w14:paraId="0423D75E" w14:textId="77777777" w:rsidTr="00E93D69">
        <w:trPr>
          <w:trHeight w:val="3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83E09" w14:textId="77777777" w:rsidR="00E93D69" w:rsidRDefault="00E93D69" w:rsidP="004B690F">
            <w:r w:rsidRPr="00006B6C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06B6C">
              <w:rPr>
                <w:color w:val="595959"/>
              </w:rPr>
              <w:instrText xml:space="preserve"> FORMTEXT </w:instrText>
            </w:r>
            <w:r w:rsidRPr="00006B6C">
              <w:rPr>
                <w:color w:val="595959"/>
              </w:rPr>
            </w:r>
            <w:r w:rsidRPr="00006B6C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06B6C">
              <w:rPr>
                <w:color w:val="595959"/>
              </w:rPr>
              <w:fldChar w:fldCharType="end"/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A76E" w14:textId="77777777" w:rsidR="00E93D69" w:rsidRDefault="00E93D69" w:rsidP="004B690F">
            <w:r w:rsidRPr="000906E8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906E8">
              <w:rPr>
                <w:color w:val="595959"/>
              </w:rPr>
              <w:instrText xml:space="preserve"> FORMTEXT </w:instrText>
            </w:r>
            <w:r w:rsidRPr="000906E8">
              <w:rPr>
                <w:color w:val="595959"/>
              </w:rPr>
            </w:r>
            <w:r w:rsidRPr="000906E8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906E8">
              <w:rPr>
                <w:color w:val="595959"/>
              </w:rPr>
              <w:fldChar w:fldCharType="end"/>
            </w:r>
          </w:p>
        </w:tc>
      </w:tr>
      <w:tr w:rsidR="00E93D69" w:rsidRPr="00B7313A" w14:paraId="309F277A" w14:textId="77777777" w:rsidTr="00E93D69">
        <w:trPr>
          <w:trHeight w:val="3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F1A9" w14:textId="77777777" w:rsidR="00E93D69" w:rsidRDefault="00E93D69" w:rsidP="004B690F">
            <w:r w:rsidRPr="00006B6C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06B6C">
              <w:rPr>
                <w:color w:val="595959"/>
              </w:rPr>
              <w:instrText xml:space="preserve"> FORMTEXT </w:instrText>
            </w:r>
            <w:r w:rsidRPr="00006B6C">
              <w:rPr>
                <w:color w:val="595959"/>
              </w:rPr>
            </w:r>
            <w:r w:rsidRPr="00006B6C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06B6C">
              <w:rPr>
                <w:color w:val="595959"/>
              </w:rPr>
              <w:fldChar w:fldCharType="end"/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8C94C" w14:textId="77777777" w:rsidR="00E93D69" w:rsidRDefault="00E93D69" w:rsidP="004B690F">
            <w:r w:rsidRPr="000906E8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906E8">
              <w:rPr>
                <w:color w:val="595959"/>
              </w:rPr>
              <w:instrText xml:space="preserve"> FORMTEXT </w:instrText>
            </w:r>
            <w:r w:rsidRPr="000906E8">
              <w:rPr>
                <w:color w:val="595959"/>
              </w:rPr>
            </w:r>
            <w:r w:rsidRPr="000906E8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906E8">
              <w:rPr>
                <w:color w:val="595959"/>
              </w:rPr>
              <w:fldChar w:fldCharType="end"/>
            </w:r>
          </w:p>
        </w:tc>
      </w:tr>
      <w:tr w:rsidR="00E93D69" w:rsidRPr="00B7313A" w14:paraId="3AAB96DA" w14:textId="77777777" w:rsidTr="00E93D69">
        <w:trPr>
          <w:trHeight w:val="3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3601" w14:textId="77777777" w:rsidR="00E93D69" w:rsidRDefault="00E93D69" w:rsidP="004B690F">
            <w:r w:rsidRPr="00006B6C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06B6C">
              <w:rPr>
                <w:color w:val="595959"/>
              </w:rPr>
              <w:instrText xml:space="preserve"> FORMTEXT </w:instrText>
            </w:r>
            <w:r w:rsidRPr="00006B6C">
              <w:rPr>
                <w:color w:val="595959"/>
              </w:rPr>
            </w:r>
            <w:r w:rsidRPr="00006B6C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06B6C">
              <w:rPr>
                <w:color w:val="595959"/>
              </w:rPr>
              <w:fldChar w:fldCharType="end"/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6B787" w14:textId="77777777" w:rsidR="00E93D69" w:rsidRDefault="00E93D69" w:rsidP="004B690F">
            <w:r w:rsidRPr="000906E8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906E8">
              <w:rPr>
                <w:color w:val="595959"/>
              </w:rPr>
              <w:instrText xml:space="preserve"> FORMTEXT </w:instrText>
            </w:r>
            <w:r w:rsidRPr="000906E8">
              <w:rPr>
                <w:color w:val="595959"/>
              </w:rPr>
            </w:r>
            <w:r w:rsidRPr="000906E8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906E8">
              <w:rPr>
                <w:color w:val="595959"/>
              </w:rPr>
              <w:fldChar w:fldCharType="end"/>
            </w:r>
          </w:p>
        </w:tc>
      </w:tr>
      <w:tr w:rsidR="00E93D69" w:rsidRPr="00B7313A" w14:paraId="65EEBDDF" w14:textId="77777777" w:rsidTr="00E93D69">
        <w:trPr>
          <w:trHeight w:val="3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6F6BF" w14:textId="77777777" w:rsidR="00E93D69" w:rsidRDefault="00E93D69" w:rsidP="004B690F">
            <w:r w:rsidRPr="00006B6C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06B6C">
              <w:rPr>
                <w:color w:val="595959"/>
              </w:rPr>
              <w:instrText xml:space="preserve"> FORMTEXT </w:instrText>
            </w:r>
            <w:r w:rsidRPr="00006B6C">
              <w:rPr>
                <w:color w:val="595959"/>
              </w:rPr>
            </w:r>
            <w:r w:rsidRPr="00006B6C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06B6C">
              <w:rPr>
                <w:color w:val="595959"/>
              </w:rPr>
              <w:fldChar w:fldCharType="end"/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D726" w14:textId="77777777" w:rsidR="00E93D69" w:rsidRDefault="00E93D69" w:rsidP="004B690F">
            <w:r w:rsidRPr="000906E8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906E8">
              <w:rPr>
                <w:color w:val="595959"/>
              </w:rPr>
              <w:instrText xml:space="preserve"> FORMTEXT </w:instrText>
            </w:r>
            <w:r w:rsidRPr="000906E8">
              <w:rPr>
                <w:color w:val="595959"/>
              </w:rPr>
            </w:r>
            <w:r w:rsidRPr="000906E8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906E8">
              <w:rPr>
                <w:color w:val="595959"/>
              </w:rPr>
              <w:fldChar w:fldCharType="end"/>
            </w:r>
          </w:p>
        </w:tc>
      </w:tr>
      <w:tr w:rsidR="00E93D69" w:rsidRPr="00B7313A" w14:paraId="5A6F83AE" w14:textId="77777777" w:rsidTr="00E93D69">
        <w:trPr>
          <w:trHeight w:val="3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6F186" w14:textId="77777777" w:rsidR="00E93D69" w:rsidRDefault="00E93D69" w:rsidP="004B690F">
            <w:r w:rsidRPr="00006B6C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06B6C">
              <w:rPr>
                <w:color w:val="595959"/>
              </w:rPr>
              <w:instrText xml:space="preserve"> FORMTEXT </w:instrText>
            </w:r>
            <w:r w:rsidRPr="00006B6C">
              <w:rPr>
                <w:color w:val="595959"/>
              </w:rPr>
            </w:r>
            <w:r w:rsidRPr="00006B6C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06B6C">
              <w:rPr>
                <w:color w:val="595959"/>
              </w:rPr>
              <w:fldChar w:fldCharType="end"/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C6F88" w14:textId="77777777" w:rsidR="00E93D69" w:rsidRDefault="00E93D69" w:rsidP="004B690F">
            <w:r w:rsidRPr="000906E8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906E8">
              <w:rPr>
                <w:color w:val="595959"/>
              </w:rPr>
              <w:instrText xml:space="preserve"> FORMTEXT </w:instrText>
            </w:r>
            <w:r w:rsidRPr="000906E8">
              <w:rPr>
                <w:color w:val="595959"/>
              </w:rPr>
            </w:r>
            <w:r w:rsidRPr="000906E8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906E8">
              <w:rPr>
                <w:color w:val="595959"/>
              </w:rPr>
              <w:fldChar w:fldCharType="end"/>
            </w:r>
          </w:p>
        </w:tc>
      </w:tr>
      <w:tr w:rsidR="00E93D69" w:rsidRPr="00B7313A" w14:paraId="22610E3F" w14:textId="77777777" w:rsidTr="00E93D69">
        <w:trPr>
          <w:trHeight w:val="3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B8ACC" w14:textId="77777777" w:rsidR="00E93D69" w:rsidRPr="00006B6C" w:rsidRDefault="00E93D69" w:rsidP="004B690F">
            <w:pPr>
              <w:rPr>
                <w:color w:val="595959"/>
              </w:rPr>
            </w:pPr>
            <w:r w:rsidRPr="00006B6C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06B6C">
              <w:rPr>
                <w:color w:val="595959"/>
              </w:rPr>
              <w:instrText xml:space="preserve"> FORMTEXT </w:instrText>
            </w:r>
            <w:r w:rsidRPr="00006B6C">
              <w:rPr>
                <w:color w:val="595959"/>
              </w:rPr>
            </w:r>
            <w:r w:rsidRPr="00006B6C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06B6C">
              <w:rPr>
                <w:color w:val="595959"/>
              </w:rPr>
              <w:fldChar w:fldCharType="end"/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86CC1" w14:textId="77777777" w:rsidR="00E93D69" w:rsidRPr="000906E8" w:rsidRDefault="00E93D69" w:rsidP="004B690F">
            <w:pPr>
              <w:rPr>
                <w:color w:val="595959"/>
              </w:rPr>
            </w:pPr>
            <w:r w:rsidRPr="000906E8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906E8">
              <w:rPr>
                <w:color w:val="595959"/>
              </w:rPr>
              <w:instrText xml:space="preserve"> FORMTEXT </w:instrText>
            </w:r>
            <w:r w:rsidRPr="000906E8">
              <w:rPr>
                <w:color w:val="595959"/>
              </w:rPr>
            </w:r>
            <w:r w:rsidRPr="000906E8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906E8">
              <w:rPr>
                <w:color w:val="595959"/>
              </w:rPr>
              <w:fldChar w:fldCharType="end"/>
            </w:r>
          </w:p>
        </w:tc>
      </w:tr>
      <w:tr w:rsidR="00E93D69" w:rsidRPr="00B7313A" w14:paraId="3309430E" w14:textId="77777777" w:rsidTr="00E93D69">
        <w:trPr>
          <w:trHeight w:val="3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C411C" w14:textId="77777777" w:rsidR="00E93D69" w:rsidRPr="00006B6C" w:rsidRDefault="00E93D69" w:rsidP="004B690F">
            <w:pPr>
              <w:rPr>
                <w:color w:val="595959"/>
              </w:rPr>
            </w:pPr>
            <w:r w:rsidRPr="00006B6C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06B6C">
              <w:rPr>
                <w:color w:val="595959"/>
              </w:rPr>
              <w:instrText xml:space="preserve"> FORMTEXT </w:instrText>
            </w:r>
            <w:r w:rsidRPr="00006B6C">
              <w:rPr>
                <w:color w:val="595959"/>
              </w:rPr>
            </w:r>
            <w:r w:rsidRPr="00006B6C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06B6C">
              <w:rPr>
                <w:color w:val="595959"/>
              </w:rPr>
              <w:fldChar w:fldCharType="end"/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A87D1" w14:textId="77777777" w:rsidR="00E93D69" w:rsidRPr="000906E8" w:rsidRDefault="00E93D69" w:rsidP="004B690F">
            <w:pPr>
              <w:rPr>
                <w:color w:val="595959"/>
              </w:rPr>
            </w:pPr>
            <w:r w:rsidRPr="000906E8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906E8">
              <w:rPr>
                <w:color w:val="595959"/>
              </w:rPr>
              <w:instrText xml:space="preserve"> FORMTEXT </w:instrText>
            </w:r>
            <w:r w:rsidRPr="000906E8">
              <w:rPr>
                <w:color w:val="595959"/>
              </w:rPr>
            </w:r>
            <w:r w:rsidRPr="000906E8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906E8">
              <w:rPr>
                <w:color w:val="595959"/>
              </w:rPr>
              <w:fldChar w:fldCharType="end"/>
            </w:r>
          </w:p>
        </w:tc>
      </w:tr>
      <w:tr w:rsidR="00E93D69" w:rsidRPr="00B7313A" w14:paraId="60A917F4" w14:textId="77777777" w:rsidTr="00E93D69">
        <w:trPr>
          <w:trHeight w:val="3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E4522" w14:textId="77777777" w:rsidR="00E93D69" w:rsidRDefault="00E93D69" w:rsidP="004B690F">
            <w:r w:rsidRPr="00006B6C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06B6C">
              <w:rPr>
                <w:color w:val="595959"/>
              </w:rPr>
              <w:instrText xml:space="preserve"> FORMTEXT </w:instrText>
            </w:r>
            <w:r w:rsidRPr="00006B6C">
              <w:rPr>
                <w:color w:val="595959"/>
              </w:rPr>
            </w:r>
            <w:r w:rsidRPr="00006B6C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06B6C">
              <w:rPr>
                <w:color w:val="595959"/>
              </w:rPr>
              <w:fldChar w:fldCharType="end"/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EE30D" w14:textId="77777777" w:rsidR="00E93D69" w:rsidRDefault="00E93D69" w:rsidP="004B690F">
            <w:r w:rsidRPr="000906E8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906E8">
              <w:rPr>
                <w:color w:val="595959"/>
              </w:rPr>
              <w:instrText xml:space="preserve"> FORMTEXT </w:instrText>
            </w:r>
            <w:r w:rsidRPr="000906E8">
              <w:rPr>
                <w:color w:val="595959"/>
              </w:rPr>
            </w:r>
            <w:r w:rsidRPr="000906E8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906E8">
              <w:rPr>
                <w:color w:val="595959"/>
              </w:rPr>
              <w:fldChar w:fldCharType="end"/>
            </w:r>
          </w:p>
        </w:tc>
      </w:tr>
      <w:tr w:rsidR="00E93D69" w:rsidRPr="00B7313A" w14:paraId="6675B767" w14:textId="77777777" w:rsidTr="00E93D69">
        <w:trPr>
          <w:trHeight w:val="3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8C840" w14:textId="77777777" w:rsidR="00E93D69" w:rsidRDefault="00E93D69" w:rsidP="004B690F">
            <w:r w:rsidRPr="00006B6C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06B6C">
              <w:rPr>
                <w:color w:val="595959"/>
              </w:rPr>
              <w:instrText xml:space="preserve"> FORMTEXT </w:instrText>
            </w:r>
            <w:r w:rsidRPr="00006B6C">
              <w:rPr>
                <w:color w:val="595959"/>
              </w:rPr>
            </w:r>
            <w:r w:rsidRPr="00006B6C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06B6C">
              <w:rPr>
                <w:color w:val="595959"/>
              </w:rPr>
              <w:fldChar w:fldCharType="end"/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72C92" w14:textId="77777777" w:rsidR="00E93D69" w:rsidRDefault="00E93D69" w:rsidP="004B690F">
            <w:r w:rsidRPr="000906E8"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906E8">
              <w:rPr>
                <w:color w:val="595959"/>
              </w:rPr>
              <w:instrText xml:space="preserve"> FORMTEXT </w:instrText>
            </w:r>
            <w:r w:rsidRPr="000906E8">
              <w:rPr>
                <w:color w:val="595959"/>
              </w:rPr>
            </w:r>
            <w:r w:rsidRPr="000906E8"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 w:rsidRPr="000906E8">
              <w:rPr>
                <w:color w:val="595959"/>
              </w:rPr>
              <w:fldChar w:fldCharType="end"/>
            </w:r>
          </w:p>
        </w:tc>
      </w:tr>
      <w:tr w:rsidR="00E93D69" w:rsidRPr="00B7313A" w14:paraId="5AC78F2E" w14:textId="77777777" w:rsidTr="00E93D69">
        <w:trPr>
          <w:gridAfter w:val="1"/>
          <w:wAfter w:w="7" w:type="dxa"/>
        </w:trPr>
        <w:tc>
          <w:tcPr>
            <w:tcW w:w="110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09C681" w14:textId="77777777" w:rsidR="00E93D69" w:rsidRPr="00B7313A" w:rsidRDefault="00E93D69" w:rsidP="00E93D69">
            <w:pPr>
              <w:rPr>
                <w:i/>
              </w:rPr>
            </w:pPr>
            <w:r>
              <w:rPr>
                <w:i/>
              </w:rPr>
              <w:t xml:space="preserve">*Personnes </w:t>
            </w:r>
            <w:proofErr w:type="gramStart"/>
            <w:r>
              <w:rPr>
                <w:i/>
              </w:rPr>
              <w:t>non membres</w:t>
            </w:r>
            <w:proofErr w:type="gramEnd"/>
            <w:r>
              <w:rPr>
                <w:i/>
              </w:rPr>
              <w:t xml:space="preserve"> du C</w:t>
            </w:r>
            <w:r w:rsidRPr="00B7313A">
              <w:rPr>
                <w:i/>
              </w:rPr>
              <w:t>onseil de fondation ayant la signature</w:t>
            </w:r>
          </w:p>
          <w:p w14:paraId="0B1125C6" w14:textId="77777777" w:rsidR="00E93D69" w:rsidRDefault="00E93D69" w:rsidP="00E93D69">
            <w:pPr>
              <w:rPr>
                <w:i/>
              </w:rPr>
            </w:pPr>
            <w:r w:rsidRPr="00B7313A">
              <w:rPr>
                <w:i/>
              </w:rPr>
              <w:t>**(P) Président, (S) Secrétaire, (T) Trésorier, (M) Membre, (D) Directeur, (G) Gérant, autres (à préciser)</w:t>
            </w:r>
          </w:p>
          <w:p w14:paraId="2BE2C76A" w14:textId="77777777" w:rsidR="00E93D69" w:rsidRPr="00B7313A" w:rsidRDefault="00E93D69" w:rsidP="00E93D69">
            <w:pPr>
              <w:rPr>
                <w:i/>
              </w:rPr>
            </w:pPr>
          </w:p>
          <w:p w14:paraId="360906F9" w14:textId="77777777" w:rsidR="00E93D69" w:rsidRPr="001B20B1" w:rsidRDefault="00E93D69" w:rsidP="00E93D69">
            <w:pPr>
              <w:pStyle w:val="Titre1"/>
              <w:pBdr>
                <w:top w:val="none" w:sz="0" w:space="0" w:color="auto"/>
                <w:left w:val="none" w:sz="0" w:space="0" w:color="auto"/>
                <w:bottom w:val="single" w:sz="4" w:space="1" w:color="D0CECE"/>
                <w:right w:val="none" w:sz="0" w:space="0" w:color="auto"/>
              </w:pBdr>
              <w:shd w:val="clear" w:color="auto" w:fill="auto"/>
              <w:spacing w:before="240"/>
              <w:rPr>
                <w:rFonts w:ascii="Cambria Math" w:eastAsia="Cambria" w:hAnsi="Cambria Math" w:cs="Angsana New"/>
                <w:b/>
                <w:bCs/>
                <w:caps w:val="0"/>
                <w:color w:val="548AB7"/>
                <w:sz w:val="20"/>
                <w:szCs w:val="20"/>
              </w:rPr>
            </w:pPr>
            <w:r w:rsidRPr="001B20B1">
              <w:rPr>
                <w:rFonts w:ascii="Cambria Math" w:eastAsia="Cambria" w:hAnsi="Cambria Math" w:cs="Angsana New"/>
                <w:b/>
                <w:bCs/>
                <w:caps w:val="0"/>
                <w:color w:val="548AB7"/>
                <w:sz w:val="20"/>
                <w:szCs w:val="20"/>
              </w:rPr>
              <w:lastRenderedPageBreak/>
              <w:t>REMUNERATION DES ORGANES DIRIGEANTS SELON ART. 84b CC ET ART. 734a CO (</w:t>
            </w:r>
            <w:r w:rsidRPr="001B20B1">
              <w:rPr>
                <w:rFonts w:ascii="Cambria Math" w:eastAsia="Cambria" w:hAnsi="Cambria Math" w:cs="Angsana New"/>
                <w:b/>
                <w:bCs/>
                <w:i/>
                <w:iCs/>
                <w:caps w:val="0"/>
                <w:color w:val="548AB7"/>
                <w:sz w:val="20"/>
                <w:szCs w:val="20"/>
              </w:rPr>
              <w:t xml:space="preserve">FACULTATIF SI CES INFORMATIONS FONT L’OBJET D’UN RAPPORT </w:t>
            </w:r>
            <w:r>
              <w:rPr>
                <w:rFonts w:ascii="Cambria Math" w:eastAsia="Cambria" w:hAnsi="Cambria Math" w:cs="Angsana New"/>
                <w:b/>
                <w:bCs/>
                <w:i/>
                <w:iCs/>
                <w:caps w:val="0"/>
                <w:color w:val="548AB7"/>
                <w:sz w:val="20"/>
                <w:szCs w:val="20"/>
              </w:rPr>
              <w:t xml:space="preserve">OU D’UN DOCUMENT </w:t>
            </w:r>
            <w:r w:rsidRPr="001B20B1">
              <w:rPr>
                <w:rFonts w:ascii="Cambria Math" w:eastAsia="Cambria" w:hAnsi="Cambria Math" w:cs="Angsana New"/>
                <w:b/>
                <w:bCs/>
                <w:i/>
                <w:iCs/>
                <w:caps w:val="0"/>
                <w:color w:val="548AB7"/>
                <w:sz w:val="20"/>
                <w:szCs w:val="20"/>
              </w:rPr>
              <w:t>SEPARE COMMUNIQUE A L’AS-SO</w:t>
            </w:r>
            <w:r w:rsidRPr="001B20B1">
              <w:rPr>
                <w:rFonts w:ascii="Cambria Math" w:eastAsia="Cambria" w:hAnsi="Cambria Math" w:cs="Angsana New"/>
                <w:b/>
                <w:bCs/>
                <w:caps w:val="0"/>
                <w:color w:val="548AB7"/>
                <w:sz w:val="20"/>
                <w:szCs w:val="20"/>
              </w:rPr>
              <w:t>)</w:t>
            </w:r>
          </w:p>
          <w:tbl>
            <w:tblPr>
              <w:tblW w:w="5000" w:type="pct"/>
              <w:tblBorders>
                <w:insideH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00"/>
            </w:tblGrid>
            <w:tr w:rsidR="00E93D69" w:rsidRPr="00B7313A" w14:paraId="623C4B98" w14:textId="77777777" w:rsidTr="00921BFC">
              <w:tc>
                <w:tcPr>
                  <w:tcW w:w="5000" w:type="pct"/>
                  <w:shd w:val="clear" w:color="auto" w:fill="auto"/>
                  <w:vAlign w:val="bottom"/>
                </w:tcPr>
                <w:tbl>
                  <w:tblPr>
                    <w:tblW w:w="5000" w:type="pct"/>
                    <w:tblBorders>
                      <w:insideH w:val="single" w:sz="4" w:space="0" w:color="BFBFBF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584"/>
                  </w:tblGrid>
                  <w:tr w:rsidR="00E93D69" w:rsidRPr="00266D00" w14:paraId="329EAFBD" w14:textId="77777777" w:rsidTr="00921BFC">
                    <w:tc>
                      <w:tcPr>
                        <w:tcW w:w="5000" w:type="pct"/>
                        <w:vAlign w:val="bottom"/>
                      </w:tcPr>
                      <w:p w14:paraId="03A0EF6D" w14:textId="11F4934E" w:rsidR="00640EB7" w:rsidRDefault="00640EB7" w:rsidP="00640EB7">
                        <w:pPr>
                          <w:framePr w:hSpace="141" w:wrap="around" w:vAnchor="text" w:hAnchor="text" w:y="1"/>
                          <w:suppressOverlap/>
                        </w:pPr>
                        <w:sdt>
                          <w:sdtPr>
                            <w:rPr>
                              <w:sz w:val="22"/>
                              <w:szCs w:val="22"/>
                            </w:rPr>
                            <w:id w:val="89439181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Pr="00384D01">
                              <w:rPr>
                                <w:rFonts w:ascii="MS Gothic" w:eastAsia="MS Gothic" w:hAnsi="MS Gothic" w:hint="eastAsia"/>
                                <w:sz w:val="22"/>
                                <w:szCs w:val="22"/>
                              </w:rPr>
                              <w:t>☐</w:t>
                            </w:r>
                          </w:sdtContent>
                        </w:sdt>
                        <w:r>
                          <w:t xml:space="preserve"> Le rapport de rémunération sera transmis</w:t>
                        </w:r>
                      </w:p>
                      <w:p w14:paraId="2C9411CF" w14:textId="77777777" w:rsidR="00640EB7" w:rsidRDefault="00640EB7" w:rsidP="00640EB7">
                        <w:sdt>
                          <w:sdtPr>
                            <w:rPr>
                              <w:sz w:val="22"/>
                              <w:szCs w:val="22"/>
                            </w:rPr>
                            <w:id w:val="-269576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hint="eastAsia"/>
                                <w:sz w:val="22"/>
                                <w:szCs w:val="22"/>
                              </w:rPr>
                              <w:t>☐</w:t>
                            </w:r>
                          </w:sdtContent>
                        </w:sdt>
                        <w:r>
                          <w:t xml:space="preserve"> Cet espace fait office de rapport de rémunération</w:t>
                        </w:r>
                      </w:p>
                      <w:p w14:paraId="1BF55754" w14:textId="77777777" w:rsidR="00E93D69" w:rsidRPr="00266D00" w:rsidRDefault="00E93D69" w:rsidP="00E93D69">
                        <w:pPr>
                          <w:framePr w:hSpace="141" w:wrap="around" w:vAnchor="text" w:hAnchor="text" w:y="1"/>
                          <w:suppressOverlap/>
                          <w:rPr>
                            <w:rFonts w:eastAsia="Times New Roman"/>
                            <w:sz w:val="18"/>
                            <w:szCs w:val="18"/>
                            <w:lang w:bidi="th-TH"/>
                          </w:rPr>
                        </w:pPr>
                      </w:p>
                      <w:p w14:paraId="2E23E897" w14:textId="77777777" w:rsidR="00E93D69" w:rsidRPr="00266D00" w:rsidRDefault="00E93D69" w:rsidP="00E93D69">
                        <w:pPr>
                          <w:framePr w:hSpace="141" w:wrap="around" w:vAnchor="text" w:hAnchor="text" w:y="1"/>
                          <w:suppressOverlap/>
                          <w:rPr>
                            <w:rFonts w:eastAsia="Times New Roman" w:cs="Arial"/>
                            <w:color w:val="595959"/>
                            <w:lang w:val="en-US" w:eastAsia="en-US"/>
                          </w:rPr>
                        </w:pPr>
                        <w:r w:rsidRPr="00266D00">
                          <w:rPr>
                            <w:rFonts w:eastAsia="Times New Roman"/>
                            <w:lang w:bidi="th-TH"/>
                          </w:rPr>
                          <w:t>Montant total des indemnités</w:t>
                        </w:r>
                        <w:r w:rsidRPr="00266D00">
                          <w:rPr>
                            <w:rFonts w:eastAsia="Times New Roman"/>
                            <w:color w:val="FF0000"/>
                            <w:lang w:bidi="th-TH"/>
                          </w:rPr>
                          <w:t>*</w:t>
                        </w:r>
                        <w:r w:rsidRPr="00266D00">
                          <w:rPr>
                            <w:rFonts w:eastAsia="Times New Roman"/>
                            <w:lang w:bidi="th-TH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lang w:bidi="th-TH"/>
                          </w:rPr>
                          <w:t xml:space="preserve">directes et/ou indirectes </w:t>
                        </w:r>
                        <w:r w:rsidRPr="00266D00">
                          <w:rPr>
                            <w:rFonts w:eastAsia="Times New Roman"/>
                            <w:lang w:bidi="th-TH"/>
                          </w:rPr>
                          <w:t>versées au Conseil de fondation : </w:t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08"/>
                              </w:textInput>
                            </w:ffData>
                          </w:fldChar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instrText xml:space="preserve"> FORMTEXT </w:instrText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fldChar w:fldCharType="separate"/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t> </w:t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t> </w:t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t> </w:t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t> </w:t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t> </w:t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fldChar w:fldCharType="end"/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t xml:space="preserve"> </w:t>
                        </w:r>
                      </w:p>
                    </w:tc>
                  </w:tr>
                  <w:tr w:rsidR="00E93D69" w:rsidRPr="00266D00" w14:paraId="0B702E4C" w14:textId="77777777" w:rsidTr="00921BFC">
                    <w:tc>
                      <w:tcPr>
                        <w:tcW w:w="5000" w:type="pct"/>
                        <w:vAlign w:val="bottom"/>
                      </w:tcPr>
                      <w:p w14:paraId="0CC8B90F" w14:textId="77777777" w:rsidR="00E93D69" w:rsidRPr="00266D00" w:rsidRDefault="00E93D69" w:rsidP="00E93D69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eastAsia="Times New Roman" w:hAnsi="Arial" w:cs="Arial"/>
                          </w:rPr>
                        </w:pPr>
                        <w:r w:rsidRPr="00266D00">
                          <w:rPr>
                            <w:rFonts w:eastAsia="Times New Roman"/>
                            <w:lang w:bidi="th-TH"/>
                          </w:rPr>
                          <w:t>Montant total des indemnités</w:t>
                        </w:r>
                        <w:r w:rsidRPr="00266D00">
                          <w:rPr>
                            <w:rFonts w:eastAsia="Times New Roman"/>
                            <w:color w:val="FF0000"/>
                            <w:lang w:bidi="th-TH"/>
                          </w:rPr>
                          <w:t>*</w:t>
                        </w:r>
                        <w:r w:rsidRPr="00266D00">
                          <w:rPr>
                            <w:rFonts w:eastAsia="Times New Roman"/>
                            <w:lang w:bidi="th-TH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lang w:bidi="th-TH"/>
                          </w:rPr>
                          <w:t xml:space="preserve">directes et/ou indirectes </w:t>
                        </w:r>
                        <w:r w:rsidRPr="00266D00">
                          <w:rPr>
                            <w:rFonts w:eastAsia="Times New Roman"/>
                            <w:lang w:bidi="th-TH"/>
                          </w:rPr>
                          <w:t>versées aux membres de la direction : </w:t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108"/>
                              </w:textInput>
                            </w:ffData>
                          </w:fldChar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instrText xml:space="preserve"> FORMTEXT </w:instrText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fldChar w:fldCharType="separate"/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t> </w:t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t> </w:t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t> </w:t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t> </w:t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t> </w:t>
                        </w:r>
                        <w:r w:rsidRPr="00266D00">
                          <w:rPr>
                            <w:rFonts w:eastAsia="Times New Roman"/>
                            <w:noProof/>
                            <w:lang w:bidi="th-TH"/>
                          </w:rPr>
                          <w:fldChar w:fldCharType="end"/>
                        </w:r>
                      </w:p>
                    </w:tc>
                  </w:tr>
                  <w:tr w:rsidR="00E93D69" w:rsidRPr="00266D00" w14:paraId="767CC48C" w14:textId="77777777" w:rsidTr="00921BFC">
                    <w:tc>
                      <w:tcPr>
                        <w:tcW w:w="5000" w:type="pct"/>
                      </w:tcPr>
                      <w:p w14:paraId="69ACD5C6" w14:textId="77777777" w:rsidR="00E93D69" w:rsidRPr="00266D00" w:rsidRDefault="00E93D69" w:rsidP="00E93D69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eastAsia="Times New Roman" w:hAnsi="Arial" w:cs="Arial"/>
                            <w:sz w:val="16"/>
                            <w:szCs w:val="16"/>
                          </w:rPr>
                        </w:pPr>
                      </w:p>
                      <w:p w14:paraId="269207AA" w14:textId="77777777" w:rsidR="00E93D69" w:rsidRPr="00266D00" w:rsidRDefault="00E93D69" w:rsidP="00E93D69">
                        <w:pPr>
                          <w:framePr w:hSpace="141" w:wrap="around" w:vAnchor="text" w:hAnchor="text" w:y="1"/>
                          <w:autoSpaceDE w:val="0"/>
                          <w:autoSpaceDN w:val="0"/>
                          <w:adjustRightInd w:val="0"/>
                          <w:spacing w:before="0" w:after="0"/>
                          <w:suppressOverlap/>
                          <w:rPr>
                            <w:rFonts w:ascii="Times New Roman" w:eastAsia="Times New Roman" w:hAnsi="Times New Roman" w:cs="Times New Roman"/>
                            <w:kern w:val="0"/>
                            <w:sz w:val="16"/>
                            <w:szCs w:val="16"/>
                            <w:lang w:val="fr-CH" w:eastAsia="fr-CH"/>
                          </w:rPr>
                        </w:pPr>
                        <w:r w:rsidRPr="00266D00">
                          <w:rPr>
                            <w:rFonts w:ascii="Times New Roman" w:eastAsia="Times New Roman" w:hAnsi="Times New Roman" w:cs="Times New Roman"/>
                            <w:color w:val="FF0000"/>
                            <w:kern w:val="0"/>
                            <w:sz w:val="16"/>
                            <w:szCs w:val="16"/>
                            <w:u w:val="single"/>
                            <w:lang w:val="fr-CH" w:eastAsia="fr-CH"/>
                          </w:rPr>
                          <w:t>*</w:t>
                        </w:r>
                        <w:r w:rsidRPr="00266D00">
                          <w:rPr>
                            <w:rFonts w:ascii="Times New Roman" w:eastAsia="Times New Roman" w:hAnsi="Times New Roman" w:cs="Times New Roman"/>
                            <w:kern w:val="0"/>
                            <w:sz w:val="16"/>
                            <w:szCs w:val="16"/>
                            <w:u w:val="single"/>
                            <w:lang w:val="fr-CH" w:eastAsia="fr-CH"/>
                          </w:rPr>
                          <w:t>734a alinéa 2 CO</w:t>
                        </w:r>
                        <w:r w:rsidRPr="00266D00">
                          <w:rPr>
                            <w:rFonts w:ascii="Times New Roman" w:eastAsia="Times New Roman" w:hAnsi="Times New Roman" w:cs="Times New Roman"/>
                            <w:kern w:val="0"/>
                            <w:sz w:val="16"/>
                            <w:szCs w:val="16"/>
                            <w:lang w:val="fr-CH" w:eastAsia="fr-CH"/>
                          </w:rPr>
                          <w:t> : Les indemnités comprennent notamment: 1. les honoraires, les salaires, les bonifications et les notes de crédit; 2. les tantièmes, les participations au chiffre d’affaires et les autres participations au résultat d’exploitation; 3. les prestations de service et les prestations en nature; 4. les titres de participation, les droits de conversion et les droits d’option; 5. les primes d’embauche; 6. les cautionnements, les obligations de garantie, la constitution de gages et autres sûretés; 7. la renonciation à des créances; 8. les charges qui fondent ou augmentent des droits à des prestations de prévoyance; 9. l’ensemble des prestations rémunérant les travaux supplémentaires; 10. les indemnités liées à une interdiction de faire concurrence.</w:t>
                        </w:r>
                      </w:p>
                      <w:p w14:paraId="4B3CCC77" w14:textId="77777777" w:rsidR="00E93D69" w:rsidRPr="00266D00" w:rsidRDefault="00E93D69" w:rsidP="00E93D69">
                        <w:pPr>
                          <w:framePr w:hSpace="141" w:wrap="around" w:vAnchor="text" w:hAnchor="text" w:y="1"/>
                          <w:suppressOverlap/>
                          <w:rPr>
                            <w:rFonts w:ascii="Arial" w:eastAsia="Times New Roman" w:hAnsi="Arial" w:cs="Arial"/>
                            <w:sz w:val="16"/>
                            <w:szCs w:val="16"/>
                            <w:lang w:val="fr-CH"/>
                          </w:rPr>
                        </w:pPr>
                      </w:p>
                    </w:tc>
                  </w:tr>
                </w:tbl>
                <w:p w14:paraId="2B8D2E77" w14:textId="77777777" w:rsidR="00E93D69" w:rsidRPr="00B7313A" w:rsidRDefault="00E93D69" w:rsidP="00E93D69">
                  <w:pPr>
                    <w:framePr w:hSpace="141" w:wrap="around" w:vAnchor="text" w:hAnchor="text" w:y="1"/>
                    <w:suppressOverlap/>
                    <w:rPr>
                      <w:rFonts w:cs="Arial"/>
                      <w:color w:val="595959"/>
                      <w:lang w:val="en-US" w:eastAsia="en-US"/>
                    </w:rPr>
                  </w:pPr>
                </w:p>
              </w:tc>
            </w:tr>
          </w:tbl>
          <w:p w14:paraId="3E2CE12F" w14:textId="77777777" w:rsidR="00E93D69" w:rsidRPr="00B7313A" w:rsidRDefault="00E93D69" w:rsidP="00E93D69">
            <w:pPr>
              <w:rPr>
                <w:i/>
              </w:rPr>
            </w:pPr>
          </w:p>
        </w:tc>
      </w:tr>
      <w:tr w:rsidR="00E93D69" w:rsidRPr="00B7313A" w14:paraId="2DEF06F0" w14:textId="77777777" w:rsidTr="00E93D69">
        <w:trPr>
          <w:gridAfter w:val="1"/>
          <w:wAfter w:w="7" w:type="dxa"/>
        </w:trPr>
        <w:tc>
          <w:tcPr>
            <w:tcW w:w="11016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14:paraId="34CCC003" w14:textId="77777777" w:rsidR="00E93D69" w:rsidRPr="00B7313A" w:rsidRDefault="00E93D69" w:rsidP="00E93D69">
            <w:pPr>
              <w:rPr>
                <w:rFonts w:ascii="Calibri(TITRES)" w:hAnsi="Calibri(TITRES)"/>
                <w:color w:val="548AB7"/>
              </w:rPr>
            </w:pPr>
            <w:r w:rsidRPr="00B7313A">
              <w:rPr>
                <w:rFonts w:ascii="Cambria Math" w:hAnsi="Cambria Math"/>
                <w:color w:val="548AB7"/>
              </w:rPr>
              <w:lastRenderedPageBreak/>
              <w:t>ORGANE EN CHARGE DE LA TENUE DE LA COMPTABILITE</w:t>
            </w:r>
          </w:p>
        </w:tc>
      </w:tr>
      <w:tr w:rsidR="00E93D69" w:rsidRPr="00B7313A" w14:paraId="38A2527D" w14:textId="77777777" w:rsidTr="00E93D69">
        <w:trPr>
          <w:gridAfter w:val="1"/>
          <w:wAfter w:w="7" w:type="dxa"/>
        </w:trPr>
        <w:tc>
          <w:tcPr>
            <w:tcW w:w="11016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14:paraId="45E9E27B" w14:textId="77777777" w:rsidR="00E93D69" w:rsidRPr="00B7313A" w:rsidRDefault="00E93D69" w:rsidP="00E93D69">
            <w:r w:rsidRPr="00B7313A">
              <w:t xml:space="preserve">Raison sociale 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3D69" w:rsidRPr="00B7313A" w14:paraId="212E517C" w14:textId="77777777" w:rsidTr="00E93D69">
        <w:trPr>
          <w:gridAfter w:val="1"/>
          <w:wAfter w:w="7" w:type="dxa"/>
        </w:trPr>
        <w:tc>
          <w:tcPr>
            <w:tcW w:w="11016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14:paraId="46435C07" w14:textId="77777777" w:rsidR="00E93D69" w:rsidRPr="00B7313A" w:rsidRDefault="00E93D69" w:rsidP="00E93D69">
            <w:pPr>
              <w:rPr>
                <w:rFonts w:ascii="Calibri(TITRES)" w:hAnsi="Calibri(TITRES)"/>
                <w:color w:val="548AB7"/>
              </w:rPr>
            </w:pPr>
            <w:r w:rsidRPr="00B7313A">
              <w:t xml:space="preserve">Personne de contact 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3D69" w:rsidRPr="00B7313A" w14:paraId="03A3A516" w14:textId="77777777" w:rsidTr="00E93D69">
        <w:trPr>
          <w:gridAfter w:val="1"/>
          <w:wAfter w:w="7" w:type="dxa"/>
        </w:trPr>
        <w:tc>
          <w:tcPr>
            <w:tcW w:w="492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14:paraId="08F8CCD4" w14:textId="77777777" w:rsidR="00E93D69" w:rsidRPr="00B7313A" w:rsidRDefault="00E93D69" w:rsidP="00E93D69">
            <w:r w:rsidRPr="00B7313A">
              <w:t xml:space="preserve">Rue 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14:paraId="4BD69F21" w14:textId="77777777" w:rsidR="00E93D69" w:rsidRPr="00B7313A" w:rsidRDefault="00E93D69" w:rsidP="00E93D69">
            <w:r w:rsidRPr="00B7313A">
              <w:t xml:space="preserve">NPA / Localité 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3D69" w:rsidRPr="00B7313A" w14:paraId="2C39B1F7" w14:textId="77777777" w:rsidTr="00E93D69">
        <w:trPr>
          <w:gridAfter w:val="1"/>
          <w:wAfter w:w="7" w:type="dxa"/>
        </w:trPr>
        <w:tc>
          <w:tcPr>
            <w:tcW w:w="492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14:paraId="3800E647" w14:textId="77777777" w:rsidR="00E93D69" w:rsidRPr="00B7313A" w:rsidRDefault="00E93D69" w:rsidP="00E93D69">
            <w:r w:rsidRPr="00B7313A">
              <w:t xml:space="preserve">Téléphone 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14:paraId="158F0EDB" w14:textId="77777777" w:rsidR="00E93D69" w:rsidRPr="00B7313A" w:rsidRDefault="00E93D69" w:rsidP="00E93D69">
            <w:r w:rsidRPr="00B7313A">
              <w:t xml:space="preserve">Fax 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3D69" w:rsidRPr="00B7313A" w14:paraId="5A0F28D2" w14:textId="77777777" w:rsidTr="00E93D69">
        <w:trPr>
          <w:gridAfter w:val="1"/>
          <w:wAfter w:w="7" w:type="dxa"/>
        </w:trPr>
        <w:tc>
          <w:tcPr>
            <w:tcW w:w="492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14:paraId="3C6D125E" w14:textId="77777777" w:rsidR="00E93D69" w:rsidRPr="00B7313A" w:rsidRDefault="00E93D69" w:rsidP="00E93D69">
            <w:r w:rsidRPr="00B7313A">
              <w:t xml:space="preserve">Adresse </w:t>
            </w:r>
            <w:proofErr w:type="gramStart"/>
            <w:r w:rsidRPr="00B7313A">
              <w:t>e-mail</w:t>
            </w:r>
            <w:proofErr w:type="gramEnd"/>
            <w:r w:rsidRPr="00B7313A">
              <w:t xml:space="preserve"> 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14:paraId="3F667E7C" w14:textId="77777777" w:rsidR="00E93D69" w:rsidRPr="00B7313A" w:rsidRDefault="00E93D69" w:rsidP="00E93D69">
            <w:r w:rsidRPr="00B7313A">
              <w:t xml:space="preserve">Site internet 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3D69" w:rsidRPr="00B7313A" w14:paraId="21E52B64" w14:textId="77777777" w:rsidTr="00E93D69">
        <w:trPr>
          <w:gridAfter w:val="1"/>
          <w:wAfter w:w="7" w:type="dxa"/>
        </w:trPr>
        <w:tc>
          <w:tcPr>
            <w:tcW w:w="4928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</w:tcPr>
          <w:p w14:paraId="129DEEF6" w14:textId="77777777" w:rsidR="00E93D69" w:rsidRPr="00B7313A" w:rsidRDefault="00E93D69" w:rsidP="00E93D69"/>
        </w:tc>
        <w:tc>
          <w:tcPr>
            <w:tcW w:w="6088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</w:tcPr>
          <w:p w14:paraId="4FE511B5" w14:textId="77777777" w:rsidR="00E93D69" w:rsidRPr="00B7313A" w:rsidRDefault="00E93D69" w:rsidP="00E93D69"/>
        </w:tc>
      </w:tr>
      <w:tr w:rsidR="00E93D69" w:rsidRPr="00B7313A" w14:paraId="4829C99F" w14:textId="77777777" w:rsidTr="00E93D69">
        <w:trPr>
          <w:gridAfter w:val="1"/>
          <w:wAfter w:w="7" w:type="dxa"/>
        </w:trPr>
        <w:tc>
          <w:tcPr>
            <w:tcW w:w="492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14:paraId="6FBE5E9C" w14:textId="77777777" w:rsidR="00E93D69" w:rsidRPr="00B7313A" w:rsidRDefault="00E93D69" w:rsidP="00E93D69">
            <w:r w:rsidRPr="002A7FA1">
              <w:rPr>
                <w:rFonts w:ascii="Cambria Math" w:hAnsi="Cambria Math"/>
                <w:color w:val="548AB7"/>
              </w:rPr>
              <w:t>DATE DE LA DECISION D’EXONERATION FISCALE</w:t>
            </w:r>
            <w:r>
              <w:rPr>
                <w:rFonts w:ascii="Cambria Math" w:hAnsi="Cambria Math"/>
                <w:color w:val="548AB7"/>
              </w:rPr>
              <w:t> :</w:t>
            </w:r>
          </w:p>
        </w:tc>
        <w:tc>
          <w:tcPr>
            <w:tcW w:w="608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14:paraId="75408B38" w14:textId="77777777" w:rsidR="00E93D69" w:rsidRPr="00B7313A" w:rsidRDefault="00E93D69" w:rsidP="00E93D69">
            <w:r>
              <w:rPr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color w:val="595959"/>
              </w:rPr>
              <w:instrText xml:space="preserve"> FORMTEXT </w:instrText>
            </w:r>
            <w:r>
              <w:rPr>
                <w:color w:val="595959"/>
              </w:rPr>
            </w:r>
            <w:r>
              <w:rPr>
                <w:color w:val="595959"/>
              </w:rPr>
              <w:fldChar w:fldCharType="separate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fldChar w:fldCharType="end"/>
            </w:r>
            <w:r>
              <w:rPr>
                <w:color w:val="595959"/>
              </w:rPr>
              <w:t> </w:t>
            </w:r>
            <w:r>
              <w:rPr>
                <w:color w:val="595959"/>
              </w:rPr>
              <w:t> </w:t>
            </w:r>
          </w:p>
        </w:tc>
      </w:tr>
    </w:tbl>
    <w:p w14:paraId="0628B05B" w14:textId="77777777" w:rsidR="005F7D7C" w:rsidRPr="005F3A97" w:rsidRDefault="00284698" w:rsidP="0059630C">
      <w:pPr>
        <w:pStyle w:val="Titre1"/>
        <w:numPr>
          <w:ilvl w:val="0"/>
          <w:numId w:val="1"/>
        </w:numPr>
        <w:spacing w:before="240"/>
        <w:rPr>
          <w:rFonts w:ascii="Arial" w:hAnsi="Arial" w:cs="Arial"/>
          <w:b/>
          <w:lang w:val="fr-CH" w:eastAsia="en-US"/>
        </w:rPr>
      </w:pPr>
      <w:r>
        <w:rPr>
          <w:rFonts w:ascii="Arial" w:hAnsi="Arial" w:cs="Arial"/>
          <w:b/>
          <w:lang w:val="fr-CH" w:eastAsia="en-US"/>
        </w:rPr>
        <w:t>commentaires relatifs à certains postes du bilan et du compte de résultat</w:t>
      </w:r>
      <w:r w:rsidR="00005677">
        <w:rPr>
          <w:rFonts w:ascii="Arial" w:hAnsi="Arial" w:cs="Arial"/>
          <w:b/>
          <w:lang w:val="fr-CH" w:eastAsia="en-US"/>
        </w:rPr>
        <w:t xml:space="preserve"> </w:t>
      </w:r>
    </w:p>
    <w:tbl>
      <w:tblPr>
        <w:tblW w:w="5000" w:type="pct"/>
        <w:tblBorders>
          <w:insideH w:val="single" w:sz="4" w:space="0" w:color="BFBFBF"/>
        </w:tblBorders>
        <w:tblLook w:val="04A0" w:firstRow="1" w:lastRow="0" w:firstColumn="1" w:lastColumn="0" w:noHBand="0" w:noVBand="1"/>
      </w:tblPr>
      <w:tblGrid>
        <w:gridCol w:w="10800"/>
      </w:tblGrid>
      <w:tr w:rsidR="00C75645" w:rsidRPr="00B7313A" w14:paraId="0E4A1112" w14:textId="77777777" w:rsidTr="00B7313A">
        <w:tc>
          <w:tcPr>
            <w:tcW w:w="10800" w:type="dxa"/>
            <w:shd w:val="clear" w:color="auto" w:fill="auto"/>
            <w:vAlign w:val="bottom"/>
          </w:tcPr>
          <w:p w14:paraId="6202537F" w14:textId="77777777" w:rsidR="00C75645" w:rsidRPr="00B7313A" w:rsidRDefault="00360C9B" w:rsidP="001D189E">
            <w:pPr>
              <w:rPr>
                <w:noProof/>
                <w:color w:val="548AB7"/>
              </w:rPr>
            </w:pPr>
            <w:r>
              <w:rPr>
                <w:rFonts w:ascii="Calibri" w:hAnsi="Calibri"/>
                <w:caps/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8"/>
                  </w:textInput>
                </w:ffData>
              </w:fldChar>
            </w:r>
            <w:r>
              <w:rPr>
                <w:rFonts w:ascii="Calibri" w:hAnsi="Calibri"/>
                <w:caps/>
                <w:color w:val="595959"/>
              </w:rPr>
              <w:instrText xml:space="preserve"> FORMTEXT </w:instrText>
            </w:r>
            <w:r>
              <w:rPr>
                <w:rFonts w:ascii="Calibri" w:hAnsi="Calibri"/>
                <w:caps/>
                <w:color w:val="595959"/>
              </w:rPr>
            </w:r>
            <w:r>
              <w:rPr>
                <w:rFonts w:ascii="Calibri" w:hAnsi="Calibri"/>
                <w:caps/>
                <w:color w:val="595959"/>
              </w:rPr>
              <w:fldChar w:fldCharType="separate"/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color w:val="595959"/>
              </w:rPr>
              <w:fldChar w:fldCharType="end"/>
            </w:r>
          </w:p>
        </w:tc>
      </w:tr>
      <w:tr w:rsidR="0059630C" w:rsidRPr="00B7313A" w14:paraId="50D0D75B" w14:textId="77777777" w:rsidTr="00B7313A">
        <w:tc>
          <w:tcPr>
            <w:tcW w:w="10800" w:type="dxa"/>
            <w:shd w:val="clear" w:color="auto" w:fill="auto"/>
          </w:tcPr>
          <w:p w14:paraId="4A7DA286" w14:textId="77777777" w:rsidR="0059630C" w:rsidRPr="00B7313A" w:rsidRDefault="00360C9B" w:rsidP="001D189E">
            <w:pPr>
              <w:rPr>
                <w:rFonts w:ascii="Calibri" w:hAnsi="Calibri"/>
                <w:color w:val="548AB7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630C" w:rsidRPr="00B7313A" w14:paraId="6C7D14A6" w14:textId="77777777" w:rsidTr="00B7313A">
        <w:tc>
          <w:tcPr>
            <w:tcW w:w="10800" w:type="dxa"/>
            <w:shd w:val="clear" w:color="auto" w:fill="auto"/>
          </w:tcPr>
          <w:p w14:paraId="76E28E61" w14:textId="77777777" w:rsidR="0059630C" w:rsidRPr="00B7313A" w:rsidRDefault="0089777E" w:rsidP="001D189E">
            <w:pPr>
              <w:rPr>
                <w:rFonts w:ascii="Calibri" w:hAnsi="Calibri"/>
                <w:color w:val="548AB7"/>
              </w:rPr>
            </w:pPr>
            <w:r w:rsidRPr="00B7313A">
              <w:fldChar w:fldCharType="begin">
                <w:ffData>
                  <w:name w:val=""/>
                  <w:enabled/>
                  <w:calcOnExit w:val="0"/>
                  <w:textInput>
                    <w:maxLength w:val="108"/>
                  </w:textInput>
                </w:ffData>
              </w:fldChar>
            </w:r>
            <w:r w:rsidRPr="00B7313A">
              <w:instrText xml:space="preserve"> FORMTEXT </w:instrText>
            </w:r>
            <w:r w:rsidRPr="00B7313A">
              <w:fldChar w:fldCharType="separate"/>
            </w:r>
            <w:r w:rsidR="00092305" w:rsidRPr="00B7313A">
              <w:t> </w:t>
            </w:r>
            <w:r w:rsidR="00092305" w:rsidRPr="00B7313A">
              <w:t> </w:t>
            </w:r>
            <w:r w:rsidR="00092305" w:rsidRPr="00B7313A">
              <w:t> </w:t>
            </w:r>
            <w:r w:rsidR="00092305" w:rsidRPr="00B7313A">
              <w:t> </w:t>
            </w:r>
            <w:r w:rsidR="00092305" w:rsidRPr="00B7313A">
              <w:t> </w:t>
            </w:r>
            <w:r w:rsidRPr="00B7313A">
              <w:fldChar w:fldCharType="end"/>
            </w:r>
          </w:p>
        </w:tc>
      </w:tr>
      <w:tr w:rsidR="0059630C" w:rsidRPr="00B7313A" w14:paraId="06FEF94A" w14:textId="77777777" w:rsidTr="00B7313A">
        <w:tc>
          <w:tcPr>
            <w:tcW w:w="10800" w:type="dxa"/>
            <w:shd w:val="clear" w:color="auto" w:fill="auto"/>
          </w:tcPr>
          <w:p w14:paraId="158E166C" w14:textId="77777777" w:rsidR="0059630C" w:rsidRPr="00B7313A" w:rsidRDefault="0089777E" w:rsidP="001D189E">
            <w:pPr>
              <w:rPr>
                <w:rFonts w:ascii="Calibri" w:hAnsi="Calibri"/>
                <w:color w:val="548AB7"/>
              </w:rPr>
            </w:pPr>
            <w:r w:rsidRPr="00B7313A">
              <w:fldChar w:fldCharType="begin">
                <w:ffData>
                  <w:name w:val=""/>
                  <w:enabled/>
                  <w:calcOnExit w:val="0"/>
                  <w:textInput>
                    <w:maxLength w:val="108"/>
                  </w:textInput>
                </w:ffData>
              </w:fldChar>
            </w:r>
            <w:r w:rsidRPr="00B7313A">
              <w:instrText xml:space="preserve"> FORMTEXT </w:instrText>
            </w:r>
            <w:r w:rsidRPr="00B7313A">
              <w:fldChar w:fldCharType="separate"/>
            </w:r>
            <w:r w:rsidR="00092305" w:rsidRPr="00B7313A">
              <w:t> </w:t>
            </w:r>
            <w:r w:rsidR="00092305" w:rsidRPr="00B7313A">
              <w:t> </w:t>
            </w:r>
            <w:r w:rsidR="00092305" w:rsidRPr="00B7313A">
              <w:t> </w:t>
            </w:r>
            <w:r w:rsidR="00092305" w:rsidRPr="00B7313A">
              <w:t> </w:t>
            </w:r>
            <w:r w:rsidR="00092305" w:rsidRPr="00B7313A">
              <w:t> </w:t>
            </w:r>
            <w:r w:rsidRPr="00B7313A">
              <w:fldChar w:fldCharType="end"/>
            </w:r>
          </w:p>
        </w:tc>
      </w:tr>
      <w:tr w:rsidR="00C75645" w:rsidRPr="00B7313A" w14:paraId="7FDB05E8" w14:textId="77777777" w:rsidTr="00B7313A">
        <w:tc>
          <w:tcPr>
            <w:tcW w:w="10800" w:type="dxa"/>
            <w:shd w:val="clear" w:color="auto" w:fill="auto"/>
          </w:tcPr>
          <w:p w14:paraId="7EAE4D5E" w14:textId="77777777" w:rsidR="00C75645" w:rsidRPr="00B7313A" w:rsidRDefault="0089777E" w:rsidP="001D189E">
            <w:pPr>
              <w:rPr>
                <w:rFonts w:ascii="Calibri" w:hAnsi="Calibri"/>
                <w:color w:val="548AB7"/>
              </w:rPr>
            </w:pPr>
            <w:r w:rsidRPr="00B7313A">
              <w:fldChar w:fldCharType="begin">
                <w:ffData>
                  <w:name w:val=""/>
                  <w:enabled/>
                  <w:calcOnExit w:val="0"/>
                  <w:textInput>
                    <w:maxLength w:val="108"/>
                  </w:textInput>
                </w:ffData>
              </w:fldChar>
            </w:r>
            <w:r w:rsidRPr="00B7313A">
              <w:instrText xml:space="preserve"> FORMTEXT </w:instrText>
            </w:r>
            <w:r w:rsidRPr="00B7313A">
              <w:fldChar w:fldCharType="separate"/>
            </w:r>
            <w:r w:rsidR="00092305" w:rsidRPr="00B7313A">
              <w:t> </w:t>
            </w:r>
            <w:r w:rsidR="00092305" w:rsidRPr="00B7313A">
              <w:t> </w:t>
            </w:r>
            <w:r w:rsidR="00092305" w:rsidRPr="00B7313A">
              <w:t> </w:t>
            </w:r>
            <w:r w:rsidR="00092305" w:rsidRPr="00B7313A">
              <w:t> </w:t>
            </w:r>
            <w:r w:rsidR="00092305" w:rsidRPr="00B7313A">
              <w:t> </w:t>
            </w:r>
            <w:r w:rsidRPr="00B7313A">
              <w:fldChar w:fldCharType="end"/>
            </w:r>
          </w:p>
        </w:tc>
      </w:tr>
      <w:tr w:rsidR="0089777E" w:rsidRPr="00B7313A" w14:paraId="62A9CE42" w14:textId="77777777" w:rsidTr="00B7313A">
        <w:tc>
          <w:tcPr>
            <w:tcW w:w="10800" w:type="dxa"/>
            <w:shd w:val="clear" w:color="auto" w:fill="auto"/>
          </w:tcPr>
          <w:p w14:paraId="107E91BE" w14:textId="77777777" w:rsidR="0089777E" w:rsidRPr="00B7313A" w:rsidRDefault="0089777E" w:rsidP="001D189E">
            <w:r w:rsidRPr="00B7313A">
              <w:fldChar w:fldCharType="begin">
                <w:ffData>
                  <w:name w:val=""/>
                  <w:enabled/>
                  <w:calcOnExit w:val="0"/>
                  <w:textInput>
                    <w:maxLength w:val="32767"/>
                  </w:textInput>
                </w:ffData>
              </w:fldChar>
            </w:r>
            <w:r w:rsidRPr="00B7313A">
              <w:instrText xml:space="preserve"> FORMTEXT </w:instrText>
            </w:r>
            <w:r w:rsidRPr="00B7313A">
              <w:fldChar w:fldCharType="separate"/>
            </w:r>
            <w:r w:rsidR="00092305" w:rsidRPr="00B7313A">
              <w:t> </w:t>
            </w:r>
            <w:r w:rsidR="00092305" w:rsidRPr="00B7313A">
              <w:t> </w:t>
            </w:r>
            <w:r w:rsidR="00092305" w:rsidRPr="00B7313A">
              <w:t> </w:t>
            </w:r>
            <w:r w:rsidR="00092305" w:rsidRPr="00B7313A">
              <w:t> </w:t>
            </w:r>
            <w:r w:rsidR="00092305" w:rsidRPr="00B7313A">
              <w:t> </w:t>
            </w:r>
            <w:r w:rsidRPr="00B7313A">
              <w:fldChar w:fldCharType="end"/>
            </w:r>
          </w:p>
        </w:tc>
      </w:tr>
      <w:tr w:rsidR="0059630C" w:rsidRPr="00B7313A" w14:paraId="5C01C6C6" w14:textId="77777777" w:rsidTr="00B7313A">
        <w:tc>
          <w:tcPr>
            <w:tcW w:w="10800" w:type="dxa"/>
            <w:shd w:val="clear" w:color="auto" w:fill="auto"/>
          </w:tcPr>
          <w:p w14:paraId="275AA893" w14:textId="77777777" w:rsidR="0059630C" w:rsidRPr="00B7313A" w:rsidRDefault="0059630C" w:rsidP="001D189E">
            <w:pPr>
              <w:rPr>
                <w:rFonts w:ascii="Calibri" w:hAnsi="Calibri"/>
                <w:color w:val="548AB7"/>
              </w:rPr>
            </w:pPr>
          </w:p>
        </w:tc>
      </w:tr>
    </w:tbl>
    <w:p w14:paraId="4B337CAF" w14:textId="77777777" w:rsidR="005F7D7C" w:rsidRPr="0059630C" w:rsidRDefault="008B757B" w:rsidP="0059630C">
      <w:pPr>
        <w:pStyle w:val="Titre1"/>
        <w:numPr>
          <w:ilvl w:val="0"/>
          <w:numId w:val="1"/>
        </w:numPr>
        <w:spacing w:before="240"/>
        <w:rPr>
          <w:rFonts w:ascii="Arial" w:hAnsi="Arial" w:cs="Arial"/>
          <w:b/>
        </w:rPr>
      </w:pPr>
      <w:r w:rsidRPr="008B757B">
        <w:rPr>
          <w:rFonts w:ascii="Arial" w:hAnsi="Arial" w:cs="Arial"/>
          <w:b/>
          <w:lang w:val="fr-CH" w:eastAsia="en-US"/>
        </w:rPr>
        <w:t>mesures en cas de surendettement / insolvabilité</w:t>
      </w:r>
      <w:r>
        <w:rPr>
          <w:rFonts w:ascii="Arial" w:hAnsi="Arial" w:cs="Arial"/>
          <w:b/>
        </w:rPr>
        <w:t xml:space="preserve"> </w:t>
      </w:r>
      <w:r w:rsidRPr="008B757B">
        <w:rPr>
          <w:rFonts w:ascii="Arial" w:hAnsi="Arial" w:cs="Arial"/>
          <w:b/>
          <w:i/>
          <w:sz w:val="18"/>
          <w:szCs w:val="18"/>
          <w:lang w:val="fr-CH" w:eastAsia="en-US"/>
        </w:rPr>
        <w:t>(Veuillez indiquer les mesures qui ont été prises ou qui vont l’être afin de remédier à la situation)</w:t>
      </w:r>
    </w:p>
    <w:tbl>
      <w:tblPr>
        <w:tblW w:w="5000" w:type="pct"/>
        <w:tblBorders>
          <w:insideH w:val="single" w:sz="4" w:space="0" w:color="BFBFBF"/>
        </w:tblBorders>
        <w:tblLook w:val="04A0" w:firstRow="1" w:lastRow="0" w:firstColumn="1" w:lastColumn="0" w:noHBand="0" w:noVBand="1"/>
      </w:tblPr>
      <w:tblGrid>
        <w:gridCol w:w="10800"/>
      </w:tblGrid>
      <w:tr w:rsidR="007640EF" w:rsidRPr="00B7313A" w14:paraId="59691C8A" w14:textId="77777777" w:rsidTr="00B7313A">
        <w:trPr>
          <w:trHeight w:val="335"/>
        </w:trPr>
        <w:tc>
          <w:tcPr>
            <w:tcW w:w="5000" w:type="pct"/>
            <w:shd w:val="clear" w:color="auto" w:fill="auto"/>
            <w:vAlign w:val="bottom"/>
          </w:tcPr>
          <w:p w14:paraId="11432EDA" w14:textId="77777777" w:rsidR="007640EF" w:rsidRPr="00B7313A" w:rsidRDefault="00360C9B" w:rsidP="007640EF">
            <w:pPr>
              <w:rPr>
                <w:noProof/>
                <w:color w:val="595959"/>
              </w:rPr>
            </w:pPr>
            <w:r>
              <w:rPr>
                <w:rFonts w:ascii="Calibri" w:hAnsi="Calibri"/>
                <w:caps/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8"/>
                  </w:textInput>
                </w:ffData>
              </w:fldChar>
            </w:r>
            <w:r>
              <w:rPr>
                <w:rFonts w:ascii="Calibri" w:hAnsi="Calibri"/>
                <w:caps/>
                <w:color w:val="595959"/>
              </w:rPr>
              <w:instrText xml:space="preserve"> FORMTEXT </w:instrText>
            </w:r>
            <w:r>
              <w:rPr>
                <w:rFonts w:ascii="Calibri" w:hAnsi="Calibri"/>
                <w:caps/>
                <w:color w:val="595959"/>
              </w:rPr>
            </w:r>
            <w:r>
              <w:rPr>
                <w:rFonts w:ascii="Calibri" w:hAnsi="Calibri"/>
                <w:caps/>
                <w:color w:val="595959"/>
              </w:rPr>
              <w:fldChar w:fldCharType="separate"/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color w:val="595959"/>
              </w:rPr>
              <w:fldChar w:fldCharType="end"/>
            </w:r>
          </w:p>
        </w:tc>
      </w:tr>
      <w:tr w:rsidR="007640EF" w:rsidRPr="00B7313A" w14:paraId="20CE3271" w14:textId="77777777" w:rsidTr="00B7313A">
        <w:trPr>
          <w:trHeight w:val="279"/>
        </w:trPr>
        <w:tc>
          <w:tcPr>
            <w:tcW w:w="5000" w:type="pct"/>
            <w:shd w:val="clear" w:color="auto" w:fill="auto"/>
          </w:tcPr>
          <w:p w14:paraId="3078AE94" w14:textId="77777777" w:rsidR="007640EF" w:rsidRPr="00B7313A" w:rsidRDefault="0089777E" w:rsidP="007640EF">
            <w:pPr>
              <w:rPr>
                <w:noProof/>
              </w:rPr>
            </w:pPr>
            <w:r w:rsidRPr="00B7313A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8"/>
                  </w:textInput>
                </w:ffData>
              </w:fldChar>
            </w:r>
            <w:r w:rsidRPr="00B7313A">
              <w:rPr>
                <w:noProof/>
              </w:rPr>
              <w:instrText xml:space="preserve"> FORMTEXT </w:instrText>
            </w:r>
            <w:r w:rsidRPr="00B7313A">
              <w:rPr>
                <w:noProof/>
              </w:rPr>
            </w:r>
            <w:r w:rsidRPr="00B7313A">
              <w:rPr>
                <w:noProof/>
              </w:rPr>
              <w:fldChar w:fldCharType="separate"/>
            </w:r>
            <w:r w:rsidR="00B75A94">
              <w:rPr>
                <w:noProof/>
              </w:rPr>
              <w:t> </w:t>
            </w:r>
            <w:r w:rsidR="00B75A94">
              <w:rPr>
                <w:noProof/>
              </w:rPr>
              <w:t> </w:t>
            </w:r>
            <w:r w:rsidR="00B75A94">
              <w:rPr>
                <w:noProof/>
              </w:rPr>
              <w:t> </w:t>
            </w:r>
            <w:r w:rsidR="00B75A94">
              <w:rPr>
                <w:noProof/>
              </w:rPr>
              <w:t> </w:t>
            </w:r>
            <w:r w:rsidR="00B75A94">
              <w:rPr>
                <w:noProof/>
              </w:rPr>
              <w:t> </w:t>
            </w:r>
            <w:r w:rsidRPr="00B7313A">
              <w:rPr>
                <w:noProof/>
              </w:rPr>
              <w:fldChar w:fldCharType="end"/>
            </w:r>
          </w:p>
        </w:tc>
      </w:tr>
      <w:tr w:rsidR="007640EF" w:rsidRPr="00B7313A" w14:paraId="29E7B8DE" w14:textId="77777777" w:rsidTr="00B7313A">
        <w:trPr>
          <w:trHeight w:val="279"/>
        </w:trPr>
        <w:tc>
          <w:tcPr>
            <w:tcW w:w="5000" w:type="pct"/>
            <w:shd w:val="clear" w:color="auto" w:fill="auto"/>
          </w:tcPr>
          <w:p w14:paraId="2171E841" w14:textId="77777777" w:rsidR="007640EF" w:rsidRPr="00B7313A" w:rsidRDefault="0089777E" w:rsidP="007640EF">
            <w:pPr>
              <w:rPr>
                <w:rFonts w:ascii="Calibri" w:hAnsi="Calibri"/>
                <w:color w:val="548AB7"/>
              </w:rPr>
            </w:pPr>
            <w:r w:rsidRPr="00B7313A">
              <w:rPr>
                <w:caps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8"/>
                  </w:textInput>
                </w:ffData>
              </w:fldChar>
            </w:r>
            <w:r w:rsidRPr="00B7313A">
              <w:rPr>
                <w:caps/>
                <w:noProof/>
              </w:rPr>
              <w:instrText xml:space="preserve"> FORMTEXT </w:instrText>
            </w:r>
            <w:r w:rsidRPr="00B7313A">
              <w:rPr>
                <w:caps/>
                <w:noProof/>
              </w:rPr>
            </w:r>
            <w:r w:rsidRPr="00B7313A">
              <w:rPr>
                <w:caps/>
                <w:noProof/>
              </w:rPr>
              <w:fldChar w:fldCharType="separate"/>
            </w:r>
            <w:r w:rsidR="00092305" w:rsidRPr="00B7313A">
              <w:rPr>
                <w:caps/>
                <w:noProof/>
              </w:rPr>
              <w:t> </w:t>
            </w:r>
            <w:r w:rsidR="00092305" w:rsidRPr="00B7313A">
              <w:rPr>
                <w:caps/>
                <w:noProof/>
              </w:rPr>
              <w:t> </w:t>
            </w:r>
            <w:r w:rsidR="00092305" w:rsidRPr="00B7313A">
              <w:rPr>
                <w:caps/>
                <w:noProof/>
              </w:rPr>
              <w:t> </w:t>
            </w:r>
            <w:r w:rsidR="00092305" w:rsidRPr="00B7313A">
              <w:rPr>
                <w:caps/>
                <w:noProof/>
              </w:rPr>
              <w:t> </w:t>
            </w:r>
            <w:r w:rsidR="00092305" w:rsidRPr="00B7313A">
              <w:rPr>
                <w:caps/>
                <w:noProof/>
              </w:rPr>
              <w:t> </w:t>
            </w:r>
            <w:r w:rsidRPr="00B7313A">
              <w:rPr>
                <w:noProof/>
              </w:rPr>
              <w:fldChar w:fldCharType="end"/>
            </w:r>
          </w:p>
        </w:tc>
      </w:tr>
      <w:tr w:rsidR="007640EF" w:rsidRPr="00B7313A" w14:paraId="10C09D43" w14:textId="77777777" w:rsidTr="00B7313A">
        <w:trPr>
          <w:trHeight w:val="279"/>
        </w:trPr>
        <w:tc>
          <w:tcPr>
            <w:tcW w:w="5000" w:type="pct"/>
            <w:shd w:val="clear" w:color="auto" w:fill="auto"/>
          </w:tcPr>
          <w:p w14:paraId="39ABD96A" w14:textId="77777777" w:rsidR="007640EF" w:rsidRPr="00B7313A" w:rsidRDefault="0089777E" w:rsidP="007640EF">
            <w:pPr>
              <w:rPr>
                <w:rFonts w:ascii="Calibri" w:hAnsi="Calibri"/>
                <w:color w:val="548AB7"/>
              </w:rPr>
            </w:pPr>
            <w:r w:rsidRPr="00B7313A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8"/>
                  </w:textInput>
                </w:ffData>
              </w:fldChar>
            </w:r>
            <w:r w:rsidRPr="00B7313A">
              <w:rPr>
                <w:noProof/>
              </w:rPr>
              <w:instrText xml:space="preserve"> FORMTEXT </w:instrText>
            </w:r>
            <w:r w:rsidRPr="00B7313A">
              <w:rPr>
                <w:noProof/>
              </w:rPr>
            </w:r>
            <w:r w:rsidRPr="00B7313A">
              <w:rPr>
                <w:noProof/>
              </w:rPr>
              <w:fldChar w:fldCharType="separate"/>
            </w:r>
            <w:r w:rsidR="00092305" w:rsidRPr="00B7313A">
              <w:rPr>
                <w:noProof/>
              </w:rPr>
              <w:t> </w:t>
            </w:r>
            <w:r w:rsidR="00092305" w:rsidRPr="00B7313A">
              <w:rPr>
                <w:noProof/>
              </w:rPr>
              <w:t> </w:t>
            </w:r>
            <w:r w:rsidR="00092305" w:rsidRPr="00B7313A">
              <w:rPr>
                <w:noProof/>
              </w:rPr>
              <w:t> </w:t>
            </w:r>
            <w:r w:rsidR="00092305" w:rsidRPr="00B7313A">
              <w:rPr>
                <w:noProof/>
              </w:rPr>
              <w:t> </w:t>
            </w:r>
            <w:r w:rsidR="00092305" w:rsidRPr="00B7313A">
              <w:rPr>
                <w:noProof/>
              </w:rPr>
              <w:t> </w:t>
            </w:r>
            <w:r w:rsidRPr="00B7313A">
              <w:rPr>
                <w:noProof/>
              </w:rPr>
              <w:fldChar w:fldCharType="end"/>
            </w:r>
          </w:p>
        </w:tc>
      </w:tr>
      <w:tr w:rsidR="007640EF" w:rsidRPr="00B7313A" w14:paraId="5478255E" w14:textId="77777777" w:rsidTr="00B7313A">
        <w:trPr>
          <w:trHeight w:val="279"/>
        </w:trPr>
        <w:tc>
          <w:tcPr>
            <w:tcW w:w="5000" w:type="pct"/>
            <w:shd w:val="clear" w:color="auto" w:fill="auto"/>
          </w:tcPr>
          <w:p w14:paraId="485DE071" w14:textId="77777777" w:rsidR="007640EF" w:rsidRPr="00B7313A" w:rsidRDefault="0089777E" w:rsidP="007640EF">
            <w:pPr>
              <w:rPr>
                <w:rFonts w:ascii="Calibri" w:hAnsi="Calibri"/>
                <w:color w:val="548AB7"/>
              </w:rPr>
            </w:pPr>
            <w:r w:rsidRPr="00B7313A">
              <w:rPr>
                <w:caps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8"/>
                  </w:textInput>
                </w:ffData>
              </w:fldChar>
            </w:r>
            <w:r w:rsidRPr="00B7313A">
              <w:rPr>
                <w:caps/>
                <w:noProof/>
              </w:rPr>
              <w:instrText xml:space="preserve"> FORMTEXT </w:instrText>
            </w:r>
            <w:r w:rsidRPr="00B7313A">
              <w:rPr>
                <w:caps/>
                <w:noProof/>
              </w:rPr>
            </w:r>
            <w:r w:rsidRPr="00B7313A">
              <w:rPr>
                <w:caps/>
                <w:noProof/>
              </w:rPr>
              <w:fldChar w:fldCharType="separate"/>
            </w:r>
            <w:r w:rsidR="00092305" w:rsidRPr="00B7313A">
              <w:rPr>
                <w:caps/>
                <w:noProof/>
              </w:rPr>
              <w:t> </w:t>
            </w:r>
            <w:r w:rsidR="00092305" w:rsidRPr="00B7313A">
              <w:rPr>
                <w:caps/>
                <w:noProof/>
              </w:rPr>
              <w:t> </w:t>
            </w:r>
            <w:r w:rsidR="00092305" w:rsidRPr="00B7313A">
              <w:rPr>
                <w:caps/>
                <w:noProof/>
              </w:rPr>
              <w:t> </w:t>
            </w:r>
            <w:r w:rsidR="00092305" w:rsidRPr="00B7313A">
              <w:rPr>
                <w:caps/>
                <w:noProof/>
              </w:rPr>
              <w:t> </w:t>
            </w:r>
            <w:r w:rsidR="00092305" w:rsidRPr="00B7313A">
              <w:rPr>
                <w:caps/>
                <w:noProof/>
              </w:rPr>
              <w:t> </w:t>
            </w:r>
            <w:r w:rsidRPr="00B7313A">
              <w:rPr>
                <w:noProof/>
              </w:rPr>
              <w:fldChar w:fldCharType="end"/>
            </w:r>
          </w:p>
        </w:tc>
      </w:tr>
      <w:tr w:rsidR="007640EF" w:rsidRPr="00B7313A" w14:paraId="158B8B08" w14:textId="77777777" w:rsidTr="00B7313A">
        <w:trPr>
          <w:trHeight w:val="266"/>
        </w:trPr>
        <w:tc>
          <w:tcPr>
            <w:tcW w:w="5000" w:type="pct"/>
            <w:shd w:val="clear" w:color="auto" w:fill="auto"/>
          </w:tcPr>
          <w:p w14:paraId="203E6A95" w14:textId="77777777" w:rsidR="007640EF" w:rsidRPr="00B7313A" w:rsidRDefault="00D531AE" w:rsidP="007640EF">
            <w:pPr>
              <w:rPr>
                <w:rFonts w:ascii="Arial" w:hAnsi="Arial" w:cs="Arial"/>
              </w:rPr>
            </w:pPr>
            <w:r w:rsidRPr="00B7313A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767"/>
                  </w:textInput>
                </w:ffData>
              </w:fldChar>
            </w:r>
            <w:r w:rsidRPr="00B7313A">
              <w:rPr>
                <w:noProof/>
              </w:rPr>
              <w:instrText xml:space="preserve"> FORMTEXT </w:instrText>
            </w:r>
            <w:r w:rsidRPr="00B7313A">
              <w:rPr>
                <w:noProof/>
              </w:rPr>
            </w:r>
            <w:r w:rsidRPr="00B7313A">
              <w:rPr>
                <w:noProof/>
              </w:rPr>
              <w:fldChar w:fldCharType="separate"/>
            </w:r>
            <w:r w:rsidR="00092305" w:rsidRPr="00B7313A">
              <w:rPr>
                <w:noProof/>
              </w:rPr>
              <w:t> </w:t>
            </w:r>
            <w:r w:rsidR="00092305" w:rsidRPr="00B7313A">
              <w:rPr>
                <w:noProof/>
              </w:rPr>
              <w:t> </w:t>
            </w:r>
            <w:r w:rsidR="00092305" w:rsidRPr="00B7313A">
              <w:rPr>
                <w:noProof/>
              </w:rPr>
              <w:t> </w:t>
            </w:r>
            <w:r w:rsidR="00092305" w:rsidRPr="00B7313A">
              <w:rPr>
                <w:noProof/>
              </w:rPr>
              <w:t> </w:t>
            </w:r>
            <w:r w:rsidR="00092305" w:rsidRPr="00B7313A">
              <w:rPr>
                <w:noProof/>
              </w:rPr>
              <w:t> </w:t>
            </w:r>
            <w:r w:rsidRPr="00B7313A">
              <w:rPr>
                <w:noProof/>
              </w:rPr>
              <w:fldChar w:fldCharType="end"/>
            </w:r>
          </w:p>
        </w:tc>
      </w:tr>
      <w:tr w:rsidR="005B693C" w:rsidRPr="00B7313A" w14:paraId="25D9E27F" w14:textId="77777777" w:rsidTr="00B7313A">
        <w:tc>
          <w:tcPr>
            <w:tcW w:w="5000" w:type="pct"/>
            <w:shd w:val="clear" w:color="auto" w:fill="auto"/>
          </w:tcPr>
          <w:p w14:paraId="25616E86" w14:textId="77777777" w:rsidR="005B693C" w:rsidRPr="00B7313A" w:rsidRDefault="005B693C" w:rsidP="00284698">
            <w:pPr>
              <w:spacing w:before="0" w:after="0"/>
              <w:rPr>
                <w:rFonts w:ascii="Arial" w:hAnsi="Arial" w:cs="Arial"/>
                <w:b/>
              </w:rPr>
            </w:pPr>
          </w:p>
        </w:tc>
      </w:tr>
    </w:tbl>
    <w:p w14:paraId="32D2F77B" w14:textId="77777777" w:rsidR="005F7D7C" w:rsidRPr="005F3A97" w:rsidRDefault="000A07FC" w:rsidP="000A07FC">
      <w:pPr>
        <w:pStyle w:val="Titre1"/>
        <w:numPr>
          <w:ilvl w:val="0"/>
          <w:numId w:val="1"/>
        </w:numPr>
        <w:spacing w:before="240"/>
        <w:rPr>
          <w:rFonts w:ascii="Arial" w:hAnsi="Arial" w:cs="Arial"/>
          <w:b/>
          <w:lang w:val="fr-CH" w:eastAsia="en-US"/>
        </w:rPr>
      </w:pPr>
      <w:r w:rsidRPr="005F3A97">
        <w:rPr>
          <w:rFonts w:ascii="Arial" w:hAnsi="Arial" w:cs="Arial"/>
          <w:b/>
          <w:lang w:val="fr-CH" w:eastAsia="en-US"/>
        </w:rPr>
        <w:lastRenderedPageBreak/>
        <w:t xml:space="preserve">informations et/ou </w:t>
      </w:r>
      <w:r w:rsidR="00E35F77" w:rsidRPr="005F3A97">
        <w:rPr>
          <w:rFonts w:ascii="Arial" w:hAnsi="Arial" w:cs="Arial"/>
          <w:b/>
          <w:lang w:val="fr-CH" w:eastAsia="en-US"/>
        </w:rPr>
        <w:t>é</w:t>
      </w:r>
      <w:r w:rsidRPr="005F3A97">
        <w:rPr>
          <w:rFonts w:ascii="Arial" w:hAnsi="Arial" w:cs="Arial"/>
          <w:b/>
          <w:lang w:val="fr-CH" w:eastAsia="en-US"/>
        </w:rPr>
        <w:t>v</w:t>
      </w:r>
      <w:r w:rsidR="00E35F77" w:rsidRPr="005F3A97">
        <w:rPr>
          <w:rFonts w:ascii="Arial" w:hAnsi="Arial" w:cs="Arial"/>
          <w:b/>
          <w:lang w:val="fr-CH" w:eastAsia="en-US"/>
        </w:rPr>
        <w:t>é</w:t>
      </w:r>
      <w:r w:rsidRPr="005F3A97">
        <w:rPr>
          <w:rFonts w:ascii="Arial" w:hAnsi="Arial" w:cs="Arial"/>
          <w:b/>
          <w:lang w:val="fr-CH" w:eastAsia="en-US"/>
        </w:rPr>
        <w:t xml:space="preserve">nements importants </w:t>
      </w:r>
      <w:r w:rsidR="00284698">
        <w:rPr>
          <w:rFonts w:ascii="Arial" w:hAnsi="Arial" w:cs="Arial"/>
          <w:b/>
          <w:lang w:val="fr-CH" w:eastAsia="en-US"/>
        </w:rPr>
        <w:t>SURVENUS APR</w:t>
      </w:r>
      <w:r w:rsidR="008B757B">
        <w:rPr>
          <w:rFonts w:ascii="Arial" w:hAnsi="Arial" w:cs="Arial"/>
          <w:b/>
          <w:lang w:val="fr-CH" w:eastAsia="en-US"/>
        </w:rPr>
        <w:t>è</w:t>
      </w:r>
      <w:r w:rsidR="00284698">
        <w:rPr>
          <w:rFonts w:ascii="Arial" w:hAnsi="Arial" w:cs="Arial"/>
          <w:b/>
          <w:lang w:val="fr-CH" w:eastAsia="en-US"/>
        </w:rPr>
        <w:t>S</w:t>
      </w:r>
      <w:r w:rsidRPr="005F3A97">
        <w:rPr>
          <w:rFonts w:ascii="Arial" w:hAnsi="Arial" w:cs="Arial"/>
          <w:b/>
          <w:lang w:val="fr-CH" w:eastAsia="en-US"/>
        </w:rPr>
        <w:t xml:space="preserve"> la date de cl</w:t>
      </w:r>
      <w:r w:rsidR="00E35F77" w:rsidRPr="005F3A97">
        <w:rPr>
          <w:rFonts w:ascii="Arial" w:hAnsi="Arial" w:cs="Arial"/>
          <w:b/>
          <w:lang w:val="fr-CH" w:eastAsia="en-US"/>
        </w:rPr>
        <w:t>ô</w:t>
      </w:r>
      <w:r w:rsidRPr="005F3A97">
        <w:rPr>
          <w:rFonts w:ascii="Arial" w:hAnsi="Arial" w:cs="Arial"/>
          <w:b/>
          <w:lang w:val="fr-CH" w:eastAsia="en-US"/>
        </w:rPr>
        <w:t>ture</w:t>
      </w:r>
    </w:p>
    <w:tbl>
      <w:tblPr>
        <w:tblW w:w="5000" w:type="pct"/>
        <w:tblBorders>
          <w:insideH w:val="single" w:sz="4" w:space="0" w:color="BFBFBF"/>
        </w:tblBorders>
        <w:tblLook w:val="04A0" w:firstRow="1" w:lastRow="0" w:firstColumn="1" w:lastColumn="0" w:noHBand="0" w:noVBand="1"/>
      </w:tblPr>
      <w:tblGrid>
        <w:gridCol w:w="10800"/>
      </w:tblGrid>
      <w:tr w:rsidR="000A07FC" w:rsidRPr="00B7313A" w14:paraId="0A8924BA" w14:textId="77777777" w:rsidTr="00B7313A">
        <w:tc>
          <w:tcPr>
            <w:tcW w:w="5000" w:type="pct"/>
            <w:shd w:val="clear" w:color="auto" w:fill="auto"/>
            <w:vAlign w:val="bottom"/>
          </w:tcPr>
          <w:p w14:paraId="626CFF40" w14:textId="77777777" w:rsidR="000A07FC" w:rsidRPr="00B7313A" w:rsidRDefault="00360C9B" w:rsidP="001D189E">
            <w:pPr>
              <w:rPr>
                <w:rFonts w:cs="Arial"/>
                <w:color w:val="595959"/>
                <w:lang w:val="fr-CH" w:eastAsia="en-US"/>
              </w:rPr>
            </w:pPr>
            <w:r>
              <w:rPr>
                <w:rFonts w:ascii="Calibri" w:hAnsi="Calibri"/>
                <w:caps/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8"/>
                  </w:textInput>
                </w:ffData>
              </w:fldChar>
            </w:r>
            <w:r>
              <w:rPr>
                <w:rFonts w:ascii="Calibri" w:hAnsi="Calibri"/>
                <w:caps/>
                <w:color w:val="595959"/>
              </w:rPr>
              <w:instrText xml:space="preserve"> FORMTEXT </w:instrText>
            </w:r>
            <w:r>
              <w:rPr>
                <w:rFonts w:ascii="Calibri" w:hAnsi="Calibri"/>
                <w:caps/>
                <w:color w:val="595959"/>
              </w:rPr>
            </w:r>
            <w:r>
              <w:rPr>
                <w:rFonts w:ascii="Calibri" w:hAnsi="Calibri"/>
                <w:caps/>
                <w:color w:val="595959"/>
              </w:rPr>
              <w:fldChar w:fldCharType="separate"/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color w:val="595959"/>
              </w:rPr>
              <w:fldChar w:fldCharType="end"/>
            </w:r>
          </w:p>
        </w:tc>
      </w:tr>
      <w:tr w:rsidR="005B693C" w:rsidRPr="00B7313A" w14:paraId="608321A8" w14:textId="77777777" w:rsidTr="00B7313A">
        <w:tc>
          <w:tcPr>
            <w:tcW w:w="5000" w:type="pct"/>
            <w:shd w:val="clear" w:color="auto" w:fill="auto"/>
          </w:tcPr>
          <w:p w14:paraId="4A52AB51" w14:textId="77777777" w:rsidR="005B693C" w:rsidRPr="00B7313A" w:rsidRDefault="008267E8" w:rsidP="001D189E">
            <w:pPr>
              <w:rPr>
                <w:rFonts w:ascii="Arial" w:hAnsi="Arial" w:cs="Arial"/>
              </w:rPr>
            </w:pPr>
            <w:r w:rsidRPr="00B7313A">
              <w:fldChar w:fldCharType="begin">
                <w:ffData>
                  <w:name w:val=""/>
                  <w:enabled/>
                  <w:calcOnExit w:val="0"/>
                  <w:textInput>
                    <w:maxLength w:val="108"/>
                  </w:textInput>
                </w:ffData>
              </w:fldChar>
            </w:r>
            <w:r w:rsidRPr="00B7313A">
              <w:instrText xml:space="preserve"> FORMTEXT </w:instrText>
            </w:r>
            <w:r w:rsidRPr="00B7313A">
              <w:fldChar w:fldCharType="separate"/>
            </w:r>
            <w:r w:rsidR="00092305" w:rsidRPr="00B7313A">
              <w:t> </w:t>
            </w:r>
            <w:r w:rsidR="00092305" w:rsidRPr="00B7313A">
              <w:t> </w:t>
            </w:r>
            <w:r w:rsidR="00092305" w:rsidRPr="00B7313A">
              <w:t> </w:t>
            </w:r>
            <w:r w:rsidR="00092305" w:rsidRPr="00B7313A">
              <w:t> </w:t>
            </w:r>
            <w:r w:rsidR="00092305" w:rsidRPr="00B7313A">
              <w:t> </w:t>
            </w:r>
            <w:r w:rsidRPr="00B7313A">
              <w:fldChar w:fldCharType="end"/>
            </w:r>
          </w:p>
        </w:tc>
      </w:tr>
      <w:tr w:rsidR="005B693C" w:rsidRPr="00B7313A" w14:paraId="572DBA64" w14:textId="77777777" w:rsidTr="00B7313A">
        <w:tc>
          <w:tcPr>
            <w:tcW w:w="5000" w:type="pct"/>
            <w:shd w:val="clear" w:color="auto" w:fill="auto"/>
          </w:tcPr>
          <w:p w14:paraId="21AF2511" w14:textId="77777777" w:rsidR="005B693C" w:rsidRPr="00B7313A" w:rsidRDefault="008267E8" w:rsidP="001D189E">
            <w:pPr>
              <w:rPr>
                <w:rFonts w:ascii="Arial" w:hAnsi="Arial" w:cs="Arial"/>
              </w:rPr>
            </w:pPr>
            <w:r w:rsidRPr="00B7313A">
              <w:fldChar w:fldCharType="begin">
                <w:ffData>
                  <w:name w:val=""/>
                  <w:enabled/>
                  <w:calcOnExit w:val="0"/>
                  <w:textInput>
                    <w:maxLength w:val="32767"/>
                  </w:textInput>
                </w:ffData>
              </w:fldChar>
            </w:r>
            <w:r w:rsidRPr="00B7313A">
              <w:instrText xml:space="preserve"> FORMTEXT </w:instrText>
            </w:r>
            <w:r w:rsidRPr="00B7313A">
              <w:fldChar w:fldCharType="separate"/>
            </w:r>
            <w:r w:rsidR="00092305" w:rsidRPr="00B7313A">
              <w:t> </w:t>
            </w:r>
            <w:r w:rsidR="00092305" w:rsidRPr="00B7313A">
              <w:t> </w:t>
            </w:r>
            <w:r w:rsidR="00092305" w:rsidRPr="00B7313A">
              <w:t> </w:t>
            </w:r>
            <w:r w:rsidR="00092305" w:rsidRPr="00B7313A">
              <w:t> </w:t>
            </w:r>
            <w:r w:rsidR="00092305" w:rsidRPr="00B7313A">
              <w:t> </w:t>
            </w:r>
            <w:r w:rsidRPr="00B7313A">
              <w:fldChar w:fldCharType="end"/>
            </w:r>
          </w:p>
        </w:tc>
      </w:tr>
      <w:tr w:rsidR="005B693C" w:rsidRPr="00B7313A" w14:paraId="137A50C9" w14:textId="77777777" w:rsidTr="00B7313A">
        <w:tc>
          <w:tcPr>
            <w:tcW w:w="5000" w:type="pct"/>
            <w:shd w:val="clear" w:color="auto" w:fill="auto"/>
          </w:tcPr>
          <w:p w14:paraId="10547788" w14:textId="77777777" w:rsidR="005B693C" w:rsidRPr="00B7313A" w:rsidRDefault="00F11B47" w:rsidP="001D189E">
            <w:pPr>
              <w:rPr>
                <w:rFonts w:ascii="Arial" w:hAnsi="Arial" w:cs="Arial"/>
                <w:b/>
              </w:rPr>
            </w:pPr>
            <w:r w:rsidRPr="00B7313A">
              <w:fldChar w:fldCharType="begin">
                <w:ffData>
                  <w:name w:val=""/>
                  <w:enabled/>
                  <w:calcOnExit w:val="0"/>
                  <w:textInput>
                    <w:maxLength w:val="32767"/>
                  </w:textInput>
                </w:ffData>
              </w:fldChar>
            </w:r>
            <w:r w:rsidRPr="00B7313A">
              <w:instrText xml:space="preserve"> FORMTEXT </w:instrText>
            </w:r>
            <w:r w:rsidRPr="00B7313A">
              <w:fldChar w:fldCharType="separate"/>
            </w:r>
            <w:r w:rsidRPr="00B7313A">
              <w:t> </w:t>
            </w:r>
            <w:r w:rsidRPr="00B7313A">
              <w:t> </w:t>
            </w:r>
            <w:r w:rsidRPr="00B7313A">
              <w:t> </w:t>
            </w:r>
            <w:r w:rsidRPr="00B7313A">
              <w:t> </w:t>
            </w:r>
            <w:r w:rsidRPr="00B7313A">
              <w:t> </w:t>
            </w:r>
            <w:r w:rsidRPr="00B7313A">
              <w:fldChar w:fldCharType="end"/>
            </w:r>
          </w:p>
        </w:tc>
      </w:tr>
      <w:tr w:rsidR="008B757B" w:rsidRPr="00B7313A" w14:paraId="1CC21602" w14:textId="77777777" w:rsidTr="00B7313A">
        <w:tc>
          <w:tcPr>
            <w:tcW w:w="5000" w:type="pct"/>
            <w:shd w:val="clear" w:color="auto" w:fill="auto"/>
          </w:tcPr>
          <w:p w14:paraId="5679E138" w14:textId="77777777" w:rsidR="008B757B" w:rsidRPr="00B7313A" w:rsidRDefault="008B757B" w:rsidP="008B757B">
            <w:pPr>
              <w:rPr>
                <w:rFonts w:ascii="Calibri" w:hAnsi="Calibri"/>
                <w:color w:val="548AB7"/>
              </w:rPr>
            </w:pPr>
            <w:r w:rsidRPr="00B7313A">
              <w:rPr>
                <w:caps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8"/>
                  </w:textInput>
                </w:ffData>
              </w:fldChar>
            </w:r>
            <w:r w:rsidRPr="00B7313A">
              <w:rPr>
                <w:caps/>
                <w:noProof/>
              </w:rPr>
              <w:instrText xml:space="preserve"> FORMTEXT </w:instrText>
            </w:r>
            <w:r w:rsidRPr="00B7313A">
              <w:rPr>
                <w:caps/>
                <w:noProof/>
              </w:rPr>
            </w:r>
            <w:r w:rsidRPr="00B7313A">
              <w:rPr>
                <w:caps/>
                <w:noProof/>
              </w:rPr>
              <w:fldChar w:fldCharType="separate"/>
            </w:r>
            <w:r w:rsidRPr="00B7313A">
              <w:rPr>
                <w:caps/>
                <w:noProof/>
              </w:rPr>
              <w:t> </w:t>
            </w:r>
            <w:r w:rsidRPr="00B7313A">
              <w:rPr>
                <w:caps/>
                <w:noProof/>
              </w:rPr>
              <w:t> </w:t>
            </w:r>
            <w:r w:rsidRPr="00B7313A">
              <w:rPr>
                <w:caps/>
                <w:noProof/>
              </w:rPr>
              <w:t> </w:t>
            </w:r>
            <w:r w:rsidRPr="00B7313A">
              <w:rPr>
                <w:caps/>
                <w:noProof/>
              </w:rPr>
              <w:t> </w:t>
            </w:r>
            <w:r w:rsidRPr="00B7313A">
              <w:rPr>
                <w:caps/>
                <w:noProof/>
              </w:rPr>
              <w:t> </w:t>
            </w:r>
            <w:r w:rsidRPr="00B7313A">
              <w:rPr>
                <w:noProof/>
              </w:rPr>
              <w:fldChar w:fldCharType="end"/>
            </w:r>
          </w:p>
        </w:tc>
      </w:tr>
      <w:tr w:rsidR="00C6569A" w:rsidRPr="00B7313A" w14:paraId="2A1D8CA3" w14:textId="77777777" w:rsidTr="00B7313A">
        <w:tc>
          <w:tcPr>
            <w:tcW w:w="5000" w:type="pct"/>
            <w:shd w:val="clear" w:color="auto" w:fill="auto"/>
          </w:tcPr>
          <w:p w14:paraId="5CD31D72" w14:textId="77777777" w:rsidR="00C6569A" w:rsidRPr="00B7313A" w:rsidRDefault="00C6569A" w:rsidP="00C6569A">
            <w:pPr>
              <w:rPr>
                <w:rFonts w:ascii="Arial" w:hAnsi="Arial" w:cs="Arial"/>
              </w:rPr>
            </w:pPr>
            <w:r w:rsidRPr="00B7313A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767"/>
                  </w:textInput>
                </w:ffData>
              </w:fldChar>
            </w:r>
            <w:r w:rsidRPr="00B7313A">
              <w:rPr>
                <w:noProof/>
              </w:rPr>
              <w:instrText xml:space="preserve"> FORMTEXT </w:instrText>
            </w:r>
            <w:r w:rsidRPr="00B7313A">
              <w:rPr>
                <w:noProof/>
              </w:rPr>
            </w:r>
            <w:r w:rsidRPr="00B7313A">
              <w:rPr>
                <w:noProof/>
              </w:rPr>
              <w:fldChar w:fldCharType="separate"/>
            </w:r>
            <w:r w:rsidRPr="00B7313A">
              <w:rPr>
                <w:noProof/>
              </w:rPr>
              <w:t> </w:t>
            </w:r>
            <w:r w:rsidRPr="00B7313A">
              <w:rPr>
                <w:noProof/>
              </w:rPr>
              <w:t> </w:t>
            </w:r>
            <w:r w:rsidRPr="00B7313A">
              <w:rPr>
                <w:noProof/>
              </w:rPr>
              <w:t> </w:t>
            </w:r>
            <w:r w:rsidRPr="00B7313A">
              <w:rPr>
                <w:noProof/>
              </w:rPr>
              <w:t> </w:t>
            </w:r>
            <w:r w:rsidRPr="00B7313A">
              <w:rPr>
                <w:noProof/>
              </w:rPr>
              <w:t> </w:t>
            </w:r>
            <w:r w:rsidRPr="00B7313A">
              <w:rPr>
                <w:noProof/>
              </w:rPr>
              <w:fldChar w:fldCharType="end"/>
            </w:r>
          </w:p>
        </w:tc>
      </w:tr>
      <w:tr w:rsidR="00C6569A" w:rsidRPr="00B7313A" w14:paraId="510F772B" w14:textId="77777777" w:rsidTr="00EF136A">
        <w:tc>
          <w:tcPr>
            <w:tcW w:w="5000" w:type="pct"/>
            <w:tcBorders>
              <w:bottom w:val="nil"/>
            </w:tcBorders>
            <w:shd w:val="clear" w:color="auto" w:fill="auto"/>
          </w:tcPr>
          <w:p w14:paraId="4AA9041C" w14:textId="77777777" w:rsidR="00C6569A" w:rsidRPr="00B7313A" w:rsidRDefault="00C6569A" w:rsidP="00C6569A">
            <w:pPr>
              <w:spacing w:before="0" w:after="0"/>
              <w:rPr>
                <w:rFonts w:ascii="Arial" w:hAnsi="Arial" w:cs="Arial"/>
                <w:b/>
              </w:rPr>
            </w:pPr>
          </w:p>
        </w:tc>
      </w:tr>
      <w:tr w:rsidR="002A7FA1" w:rsidRPr="00B7313A" w14:paraId="294A7722" w14:textId="77777777" w:rsidTr="00EF136A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14:paraId="595B9405" w14:textId="77777777" w:rsidR="002A7FA1" w:rsidRPr="00B7313A" w:rsidRDefault="002A7FA1" w:rsidP="0082317B">
            <w:pPr>
              <w:rPr>
                <w:rFonts w:ascii="Arial" w:hAnsi="Arial" w:cs="Arial"/>
                <w:b/>
              </w:rPr>
            </w:pPr>
          </w:p>
        </w:tc>
      </w:tr>
    </w:tbl>
    <w:p w14:paraId="28C91BBC" w14:textId="77777777" w:rsidR="007C5F8B" w:rsidRPr="000A07FC" w:rsidRDefault="00E35F77" w:rsidP="002A7FA1">
      <w:pPr>
        <w:pStyle w:val="Titre1"/>
        <w:numPr>
          <w:ilvl w:val="0"/>
          <w:numId w:val="1"/>
        </w:numPr>
        <w:spacing w:before="240"/>
        <w:rPr>
          <w:rFonts w:ascii="Arial" w:hAnsi="Arial" w:cs="Arial"/>
          <w:b/>
          <w:lang w:val="en-US" w:eastAsia="en-US"/>
        </w:rPr>
      </w:pPr>
      <w:r>
        <w:rPr>
          <w:rFonts w:ascii="Arial" w:hAnsi="Arial" w:cs="Arial"/>
          <w:b/>
          <w:lang w:val="en-US" w:eastAsia="en-US"/>
        </w:rPr>
        <w:t>DIVERS</w:t>
      </w:r>
    </w:p>
    <w:tbl>
      <w:tblPr>
        <w:tblW w:w="5000" w:type="pct"/>
        <w:tblBorders>
          <w:insideH w:val="single" w:sz="4" w:space="0" w:color="BFBFBF"/>
        </w:tblBorders>
        <w:tblLook w:val="04A0" w:firstRow="1" w:lastRow="0" w:firstColumn="1" w:lastColumn="0" w:noHBand="0" w:noVBand="1"/>
      </w:tblPr>
      <w:tblGrid>
        <w:gridCol w:w="10800"/>
      </w:tblGrid>
      <w:tr w:rsidR="007C5F8B" w:rsidRPr="00B7313A" w14:paraId="309ED4D3" w14:textId="77777777" w:rsidTr="00B7313A">
        <w:tc>
          <w:tcPr>
            <w:tcW w:w="5000" w:type="pct"/>
            <w:shd w:val="clear" w:color="auto" w:fill="auto"/>
            <w:vAlign w:val="bottom"/>
          </w:tcPr>
          <w:p w14:paraId="4639C09B" w14:textId="77777777" w:rsidR="007C5F8B" w:rsidRPr="00B7313A" w:rsidRDefault="00360C9B" w:rsidP="001D189E">
            <w:pPr>
              <w:rPr>
                <w:rFonts w:cs="Arial"/>
                <w:color w:val="595959"/>
                <w:lang w:val="en-US" w:eastAsia="en-US"/>
              </w:rPr>
            </w:pPr>
            <w:r>
              <w:rPr>
                <w:rFonts w:ascii="Calibri" w:hAnsi="Calibri"/>
                <w:caps/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8"/>
                  </w:textInput>
                </w:ffData>
              </w:fldChar>
            </w:r>
            <w:r>
              <w:rPr>
                <w:rFonts w:ascii="Calibri" w:hAnsi="Calibri"/>
                <w:caps/>
                <w:color w:val="595959"/>
              </w:rPr>
              <w:instrText xml:space="preserve"> FORMTEXT </w:instrText>
            </w:r>
            <w:r>
              <w:rPr>
                <w:rFonts w:ascii="Calibri" w:hAnsi="Calibri"/>
                <w:caps/>
                <w:color w:val="595959"/>
              </w:rPr>
            </w:r>
            <w:r>
              <w:rPr>
                <w:rFonts w:ascii="Calibri" w:hAnsi="Calibri"/>
                <w:caps/>
                <w:color w:val="595959"/>
              </w:rPr>
              <w:fldChar w:fldCharType="separate"/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noProof/>
                <w:color w:val="595959"/>
              </w:rPr>
              <w:t> </w:t>
            </w:r>
            <w:r>
              <w:rPr>
                <w:rFonts w:ascii="Calibri" w:hAnsi="Calibri"/>
                <w:caps/>
                <w:color w:val="595959"/>
              </w:rPr>
              <w:fldChar w:fldCharType="end"/>
            </w:r>
          </w:p>
        </w:tc>
      </w:tr>
      <w:tr w:rsidR="00C6569A" w:rsidRPr="00B7313A" w14:paraId="2BFCE5BA" w14:textId="77777777" w:rsidTr="00B7313A">
        <w:tc>
          <w:tcPr>
            <w:tcW w:w="5000" w:type="pct"/>
            <w:shd w:val="clear" w:color="auto" w:fill="auto"/>
            <w:vAlign w:val="bottom"/>
          </w:tcPr>
          <w:p w14:paraId="58576650" w14:textId="77777777" w:rsidR="00C6569A" w:rsidRDefault="00F11B47" w:rsidP="001D189E">
            <w:pPr>
              <w:rPr>
                <w:rFonts w:ascii="Calibri" w:hAnsi="Calibri"/>
                <w:caps/>
                <w:color w:val="595959"/>
              </w:rPr>
            </w:pPr>
            <w:r w:rsidRPr="00B7313A">
              <w:fldChar w:fldCharType="begin">
                <w:ffData>
                  <w:name w:val=""/>
                  <w:enabled/>
                  <w:calcOnExit w:val="0"/>
                  <w:textInput>
                    <w:maxLength w:val="32767"/>
                  </w:textInput>
                </w:ffData>
              </w:fldChar>
            </w:r>
            <w:r w:rsidRPr="00B7313A">
              <w:instrText xml:space="preserve"> FORMTEXT </w:instrText>
            </w:r>
            <w:r w:rsidRPr="00B7313A">
              <w:fldChar w:fldCharType="separate"/>
            </w:r>
            <w:r w:rsidRPr="00B7313A">
              <w:t> </w:t>
            </w:r>
            <w:r w:rsidRPr="00B7313A">
              <w:t> </w:t>
            </w:r>
            <w:r w:rsidRPr="00B7313A">
              <w:t> </w:t>
            </w:r>
            <w:r w:rsidRPr="00B7313A">
              <w:t> </w:t>
            </w:r>
            <w:r w:rsidRPr="00B7313A">
              <w:t> </w:t>
            </w:r>
            <w:r w:rsidRPr="00B7313A">
              <w:fldChar w:fldCharType="end"/>
            </w:r>
          </w:p>
        </w:tc>
      </w:tr>
      <w:tr w:rsidR="00C6569A" w:rsidRPr="00B7313A" w14:paraId="1CC25E0B" w14:textId="77777777" w:rsidTr="00B7313A">
        <w:tc>
          <w:tcPr>
            <w:tcW w:w="5000" w:type="pct"/>
            <w:shd w:val="clear" w:color="auto" w:fill="auto"/>
            <w:vAlign w:val="bottom"/>
          </w:tcPr>
          <w:p w14:paraId="2005E22B" w14:textId="77777777" w:rsidR="00C6569A" w:rsidRDefault="00F11B47" w:rsidP="001D189E">
            <w:pPr>
              <w:rPr>
                <w:rFonts w:ascii="Calibri" w:hAnsi="Calibri"/>
                <w:caps/>
                <w:color w:val="595959"/>
              </w:rPr>
            </w:pPr>
            <w:r w:rsidRPr="00B7313A">
              <w:fldChar w:fldCharType="begin">
                <w:ffData>
                  <w:name w:val=""/>
                  <w:enabled/>
                  <w:calcOnExit w:val="0"/>
                  <w:textInput>
                    <w:maxLength w:val="32767"/>
                  </w:textInput>
                </w:ffData>
              </w:fldChar>
            </w:r>
            <w:r w:rsidRPr="00B7313A">
              <w:instrText xml:space="preserve"> FORMTEXT </w:instrText>
            </w:r>
            <w:r w:rsidRPr="00B7313A">
              <w:fldChar w:fldCharType="separate"/>
            </w:r>
            <w:r w:rsidRPr="00B7313A">
              <w:t> </w:t>
            </w:r>
            <w:r w:rsidRPr="00B7313A">
              <w:t> </w:t>
            </w:r>
            <w:r w:rsidRPr="00B7313A">
              <w:t> </w:t>
            </w:r>
            <w:r w:rsidRPr="00B7313A">
              <w:t> </w:t>
            </w:r>
            <w:r w:rsidRPr="00B7313A">
              <w:t> </w:t>
            </w:r>
            <w:r w:rsidRPr="00B7313A">
              <w:fldChar w:fldCharType="end"/>
            </w:r>
          </w:p>
        </w:tc>
      </w:tr>
      <w:tr w:rsidR="00C6569A" w:rsidRPr="00B7313A" w14:paraId="4B2D6159" w14:textId="77777777" w:rsidTr="00B7313A">
        <w:tc>
          <w:tcPr>
            <w:tcW w:w="5000" w:type="pct"/>
            <w:shd w:val="clear" w:color="auto" w:fill="auto"/>
            <w:vAlign w:val="bottom"/>
          </w:tcPr>
          <w:p w14:paraId="679E9E57" w14:textId="77777777" w:rsidR="00C6569A" w:rsidRDefault="00F11B47" w:rsidP="001D189E">
            <w:pPr>
              <w:rPr>
                <w:rFonts w:ascii="Calibri" w:hAnsi="Calibri"/>
                <w:caps/>
                <w:color w:val="595959"/>
              </w:rPr>
            </w:pPr>
            <w:r w:rsidRPr="00B7313A">
              <w:fldChar w:fldCharType="begin">
                <w:ffData>
                  <w:name w:val=""/>
                  <w:enabled/>
                  <w:calcOnExit w:val="0"/>
                  <w:textInput>
                    <w:maxLength w:val="32767"/>
                  </w:textInput>
                </w:ffData>
              </w:fldChar>
            </w:r>
            <w:r w:rsidRPr="00B7313A">
              <w:instrText xml:space="preserve"> FORMTEXT </w:instrText>
            </w:r>
            <w:r w:rsidRPr="00B7313A">
              <w:fldChar w:fldCharType="separate"/>
            </w:r>
            <w:r w:rsidRPr="00B7313A">
              <w:t> </w:t>
            </w:r>
            <w:r w:rsidRPr="00B7313A">
              <w:t> </w:t>
            </w:r>
            <w:r w:rsidRPr="00B7313A">
              <w:t> </w:t>
            </w:r>
            <w:r w:rsidRPr="00B7313A">
              <w:t> </w:t>
            </w:r>
            <w:r w:rsidRPr="00B7313A">
              <w:t> </w:t>
            </w:r>
            <w:r w:rsidRPr="00B7313A">
              <w:fldChar w:fldCharType="end"/>
            </w:r>
          </w:p>
        </w:tc>
      </w:tr>
      <w:tr w:rsidR="00F32E4C" w:rsidRPr="00B7313A" w14:paraId="3B685481" w14:textId="77777777" w:rsidTr="00B7313A">
        <w:tc>
          <w:tcPr>
            <w:tcW w:w="5000" w:type="pct"/>
            <w:shd w:val="clear" w:color="auto" w:fill="auto"/>
          </w:tcPr>
          <w:p w14:paraId="26FC62D5" w14:textId="77777777" w:rsidR="00F32E4C" w:rsidRPr="00B7313A" w:rsidRDefault="0019530E" w:rsidP="001D189E">
            <w:pPr>
              <w:rPr>
                <w:rFonts w:ascii="Arial" w:hAnsi="Arial" w:cs="Arial"/>
              </w:rPr>
            </w:pPr>
            <w:r w:rsidRPr="00B7313A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8"/>
                  </w:textInput>
                </w:ffData>
              </w:fldChar>
            </w:r>
            <w:r w:rsidRPr="00B7313A">
              <w:rPr>
                <w:noProof/>
              </w:rPr>
              <w:instrText xml:space="preserve"> FORMTEXT </w:instrText>
            </w:r>
            <w:r w:rsidRPr="00B7313A">
              <w:rPr>
                <w:noProof/>
              </w:rPr>
            </w:r>
            <w:r w:rsidRPr="00B7313A">
              <w:rPr>
                <w:noProof/>
              </w:rPr>
              <w:fldChar w:fldCharType="separate"/>
            </w:r>
            <w:r w:rsidR="004C11E5" w:rsidRPr="00B7313A">
              <w:rPr>
                <w:noProof/>
              </w:rPr>
              <w:t> </w:t>
            </w:r>
            <w:r w:rsidR="004C11E5" w:rsidRPr="00B7313A">
              <w:rPr>
                <w:noProof/>
              </w:rPr>
              <w:t> </w:t>
            </w:r>
            <w:r w:rsidR="004C11E5" w:rsidRPr="00B7313A">
              <w:rPr>
                <w:noProof/>
              </w:rPr>
              <w:t> </w:t>
            </w:r>
            <w:r w:rsidR="004C11E5" w:rsidRPr="00B7313A">
              <w:rPr>
                <w:noProof/>
              </w:rPr>
              <w:t> </w:t>
            </w:r>
            <w:r w:rsidR="004C11E5" w:rsidRPr="00B7313A">
              <w:rPr>
                <w:noProof/>
              </w:rPr>
              <w:t> </w:t>
            </w:r>
            <w:r w:rsidRPr="00B7313A">
              <w:rPr>
                <w:noProof/>
              </w:rPr>
              <w:fldChar w:fldCharType="end"/>
            </w:r>
          </w:p>
        </w:tc>
      </w:tr>
      <w:tr w:rsidR="00F32E4C" w:rsidRPr="00B7313A" w14:paraId="1286817B" w14:textId="77777777" w:rsidTr="00B7313A">
        <w:tc>
          <w:tcPr>
            <w:tcW w:w="5000" w:type="pct"/>
            <w:shd w:val="clear" w:color="auto" w:fill="auto"/>
          </w:tcPr>
          <w:p w14:paraId="2C7EAB83" w14:textId="77777777" w:rsidR="00F32E4C" w:rsidRPr="00B7313A" w:rsidRDefault="0019530E" w:rsidP="001D189E">
            <w:pPr>
              <w:rPr>
                <w:rFonts w:ascii="Arial" w:hAnsi="Arial" w:cs="Arial"/>
              </w:rPr>
            </w:pPr>
            <w:r w:rsidRPr="00B7313A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763"/>
                  </w:textInput>
                </w:ffData>
              </w:fldChar>
            </w:r>
            <w:r w:rsidRPr="00B7313A">
              <w:rPr>
                <w:noProof/>
              </w:rPr>
              <w:instrText xml:space="preserve"> FORMTEXT </w:instrText>
            </w:r>
            <w:r w:rsidRPr="00B7313A">
              <w:rPr>
                <w:noProof/>
              </w:rPr>
            </w:r>
            <w:r w:rsidRPr="00B7313A">
              <w:rPr>
                <w:noProof/>
              </w:rPr>
              <w:fldChar w:fldCharType="separate"/>
            </w:r>
            <w:r w:rsidR="004C11E5" w:rsidRPr="00B7313A">
              <w:rPr>
                <w:noProof/>
              </w:rPr>
              <w:t> </w:t>
            </w:r>
            <w:r w:rsidR="004C11E5" w:rsidRPr="00B7313A">
              <w:rPr>
                <w:noProof/>
              </w:rPr>
              <w:t> </w:t>
            </w:r>
            <w:r w:rsidR="004C11E5" w:rsidRPr="00B7313A">
              <w:rPr>
                <w:noProof/>
              </w:rPr>
              <w:t> </w:t>
            </w:r>
            <w:r w:rsidR="004C11E5" w:rsidRPr="00B7313A">
              <w:rPr>
                <w:noProof/>
              </w:rPr>
              <w:t> </w:t>
            </w:r>
            <w:r w:rsidR="004C11E5" w:rsidRPr="00B7313A">
              <w:rPr>
                <w:noProof/>
              </w:rPr>
              <w:t> </w:t>
            </w:r>
            <w:r w:rsidRPr="00B7313A">
              <w:rPr>
                <w:noProof/>
              </w:rPr>
              <w:fldChar w:fldCharType="end"/>
            </w:r>
          </w:p>
        </w:tc>
      </w:tr>
      <w:tr w:rsidR="00F32E4C" w:rsidRPr="00B7313A" w14:paraId="2E0145A7" w14:textId="77777777" w:rsidTr="00B7313A">
        <w:tc>
          <w:tcPr>
            <w:tcW w:w="5000" w:type="pct"/>
            <w:shd w:val="clear" w:color="auto" w:fill="auto"/>
          </w:tcPr>
          <w:p w14:paraId="4D220AB3" w14:textId="77777777" w:rsidR="00F32E4C" w:rsidRPr="00B7313A" w:rsidRDefault="00F32E4C" w:rsidP="001D189E">
            <w:pPr>
              <w:rPr>
                <w:rFonts w:ascii="Arial" w:hAnsi="Arial" w:cs="Arial"/>
                <w:b/>
              </w:rPr>
            </w:pPr>
          </w:p>
        </w:tc>
      </w:tr>
    </w:tbl>
    <w:p w14:paraId="01D9DC3B" w14:textId="77777777" w:rsidR="00E35F77" w:rsidRDefault="00E35F77" w:rsidP="00E35F77">
      <w:pPr>
        <w:rPr>
          <w:rFonts w:ascii="Arial" w:hAnsi="Arial" w:cs="Arial"/>
          <w:lang w:val="en-US"/>
        </w:rPr>
      </w:pPr>
    </w:p>
    <w:p w14:paraId="1DE27EA1" w14:textId="77777777" w:rsidR="007C5F8B" w:rsidRDefault="00C75645" w:rsidP="00E849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L’organe suprême de la fondation atteste que</w:t>
      </w:r>
      <w:r w:rsidR="00C6569A">
        <w:rPr>
          <w:rFonts w:ascii="Arial" w:hAnsi="Arial" w:cs="Arial"/>
        </w:rPr>
        <w:t xml:space="preserve"> les renseignements complémentaires </w:t>
      </w:r>
      <w:r>
        <w:rPr>
          <w:rFonts w:ascii="Arial" w:hAnsi="Arial" w:cs="Arial"/>
        </w:rPr>
        <w:t>aux comptes</w:t>
      </w:r>
      <w:r w:rsidR="00C6569A">
        <w:rPr>
          <w:rFonts w:ascii="Arial" w:hAnsi="Arial" w:cs="Arial"/>
        </w:rPr>
        <w:t xml:space="preserve"> annuels</w:t>
      </w:r>
      <w:r>
        <w:rPr>
          <w:rFonts w:ascii="Arial" w:hAnsi="Arial" w:cs="Arial"/>
        </w:rPr>
        <w:t xml:space="preserve"> </w:t>
      </w:r>
      <w:r w:rsidR="00C6569A">
        <w:rPr>
          <w:rFonts w:ascii="Arial" w:hAnsi="Arial" w:cs="Arial"/>
        </w:rPr>
        <w:t>son</w:t>
      </w:r>
      <w:r>
        <w:rPr>
          <w:rFonts w:ascii="Arial" w:hAnsi="Arial" w:cs="Arial"/>
        </w:rPr>
        <w:t>t conforme</w:t>
      </w:r>
      <w:r w:rsidR="00C6569A">
        <w:rPr>
          <w:rFonts w:ascii="Arial" w:hAnsi="Arial" w:cs="Arial"/>
        </w:rPr>
        <w:t>s</w:t>
      </w:r>
      <w:r w:rsidR="00872265">
        <w:rPr>
          <w:rFonts w:ascii="Arial" w:hAnsi="Arial" w:cs="Arial"/>
        </w:rPr>
        <w:t xml:space="preserve"> et complet</w:t>
      </w:r>
      <w:r w:rsidR="00C6569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</w:t>
      </w:r>
    </w:p>
    <w:p w14:paraId="1520AD00" w14:textId="77777777" w:rsidR="00E849C6" w:rsidRDefault="00E849C6" w:rsidP="0025165D">
      <w:pPr>
        <w:rPr>
          <w:rFonts w:ascii="Arial" w:hAnsi="Arial" w:cs="Arial"/>
        </w:rPr>
      </w:pPr>
    </w:p>
    <w:p w14:paraId="2199A08F" w14:textId="77777777" w:rsidR="00E849C6" w:rsidRDefault="00E849C6" w:rsidP="0025165D">
      <w:pPr>
        <w:rPr>
          <w:rFonts w:ascii="Arial" w:hAnsi="Arial" w:cs="Arial"/>
        </w:rPr>
      </w:pPr>
    </w:p>
    <w:tbl>
      <w:tblPr>
        <w:tblW w:w="5000" w:type="pct"/>
        <w:tblBorders>
          <w:insideH w:val="single" w:sz="4" w:space="0" w:color="BFBFBF"/>
        </w:tblBorders>
        <w:tblLook w:val="04A0" w:firstRow="1" w:lastRow="0" w:firstColumn="1" w:lastColumn="0" w:noHBand="0" w:noVBand="1"/>
      </w:tblPr>
      <w:tblGrid>
        <w:gridCol w:w="5011"/>
        <w:gridCol w:w="5789"/>
      </w:tblGrid>
      <w:tr w:rsidR="00E849C6" w:rsidRPr="00B7313A" w14:paraId="685E4052" w14:textId="77777777" w:rsidTr="00B7313A">
        <w:tc>
          <w:tcPr>
            <w:tcW w:w="2320" w:type="pct"/>
            <w:shd w:val="clear" w:color="auto" w:fill="auto"/>
            <w:vAlign w:val="bottom"/>
          </w:tcPr>
          <w:p w14:paraId="1DB15356" w14:textId="77777777" w:rsidR="00E849C6" w:rsidRPr="00B7313A" w:rsidRDefault="00E849C6" w:rsidP="001D189E">
            <w:pPr>
              <w:rPr>
                <w:rFonts w:ascii="Arial" w:hAnsi="Arial" w:cs="Arial"/>
                <w:caps/>
                <w:color w:val="595959"/>
                <w:lang w:val="en-US" w:eastAsia="en-US"/>
              </w:rPr>
            </w:pPr>
            <w:r w:rsidRPr="00B7313A">
              <w:rPr>
                <w:rFonts w:ascii="Arial" w:hAnsi="Arial" w:cs="Arial"/>
                <w:color w:val="595959"/>
                <w:lang w:val="en-US" w:eastAsia="en-US"/>
              </w:rPr>
              <w:t>Lieu et date</w:t>
            </w:r>
            <w:r w:rsidR="0006230F" w:rsidRPr="00B7313A">
              <w:rPr>
                <w:noProof/>
                <w:color w:val="595959"/>
              </w:rPr>
              <w:t xml:space="preserve"> </w:t>
            </w:r>
            <w:r w:rsidR="00360C9B">
              <w:rPr>
                <w:rFonts w:ascii="Calibri" w:hAnsi="Calibri"/>
                <w:caps/>
                <w:noProof/>
                <w:color w:val="548AB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360C9B">
              <w:rPr>
                <w:rFonts w:ascii="Calibri" w:hAnsi="Calibri"/>
                <w:caps/>
                <w:noProof/>
                <w:color w:val="548AB7"/>
              </w:rPr>
              <w:instrText xml:space="preserve"> FORMTEXT </w:instrText>
            </w:r>
            <w:r w:rsidR="00360C9B">
              <w:rPr>
                <w:rFonts w:ascii="Calibri" w:hAnsi="Calibri"/>
                <w:caps/>
                <w:noProof/>
                <w:color w:val="548AB7"/>
              </w:rPr>
            </w:r>
            <w:r w:rsidR="00360C9B">
              <w:rPr>
                <w:rFonts w:ascii="Calibri" w:hAnsi="Calibri"/>
                <w:caps/>
                <w:noProof/>
                <w:color w:val="548AB7"/>
              </w:rPr>
              <w:fldChar w:fldCharType="separate"/>
            </w:r>
            <w:r w:rsidR="00360C9B">
              <w:rPr>
                <w:rFonts w:ascii="Calibri" w:hAnsi="Calibri"/>
                <w:caps/>
                <w:noProof/>
                <w:color w:val="548AB7"/>
              </w:rPr>
              <w:t> </w:t>
            </w:r>
            <w:r w:rsidR="00360C9B">
              <w:rPr>
                <w:rFonts w:ascii="Calibri" w:hAnsi="Calibri"/>
                <w:caps/>
                <w:noProof/>
                <w:color w:val="548AB7"/>
              </w:rPr>
              <w:t> </w:t>
            </w:r>
            <w:r w:rsidR="00360C9B">
              <w:rPr>
                <w:rFonts w:ascii="Calibri" w:hAnsi="Calibri"/>
                <w:caps/>
                <w:noProof/>
                <w:color w:val="548AB7"/>
              </w:rPr>
              <w:t> </w:t>
            </w:r>
            <w:r w:rsidR="00360C9B">
              <w:rPr>
                <w:rFonts w:ascii="Calibri" w:hAnsi="Calibri"/>
                <w:caps/>
                <w:noProof/>
                <w:color w:val="548AB7"/>
              </w:rPr>
              <w:t> </w:t>
            </w:r>
            <w:r w:rsidR="00360C9B">
              <w:rPr>
                <w:rFonts w:ascii="Calibri" w:hAnsi="Calibri"/>
                <w:caps/>
                <w:noProof/>
                <w:color w:val="548AB7"/>
              </w:rPr>
              <w:t> </w:t>
            </w:r>
            <w:r w:rsidR="00360C9B">
              <w:rPr>
                <w:rFonts w:ascii="Calibri" w:hAnsi="Calibri"/>
                <w:caps/>
                <w:noProof/>
                <w:color w:val="548AB7"/>
              </w:rPr>
              <w:fldChar w:fldCharType="end"/>
            </w:r>
          </w:p>
        </w:tc>
        <w:tc>
          <w:tcPr>
            <w:tcW w:w="2680" w:type="pct"/>
            <w:shd w:val="clear" w:color="auto" w:fill="auto"/>
            <w:vAlign w:val="bottom"/>
          </w:tcPr>
          <w:p w14:paraId="36D6C55D" w14:textId="77777777" w:rsidR="00E849C6" w:rsidRPr="00B7313A" w:rsidRDefault="00E849C6" w:rsidP="001D189E">
            <w:pPr>
              <w:rPr>
                <w:rFonts w:ascii="Arial" w:hAnsi="Arial" w:cs="Arial"/>
                <w:color w:val="595959"/>
                <w:lang w:val="en-US" w:eastAsia="en-US"/>
              </w:rPr>
            </w:pPr>
            <w:r w:rsidRPr="00B7313A">
              <w:rPr>
                <w:rFonts w:ascii="Arial" w:hAnsi="Arial" w:cs="Arial"/>
                <w:color w:val="595959"/>
                <w:lang w:val="en-US" w:eastAsia="en-US"/>
              </w:rPr>
              <w:t>Signature(s) autorisée(s)</w:t>
            </w:r>
          </w:p>
        </w:tc>
      </w:tr>
      <w:tr w:rsidR="00F32E4C" w:rsidRPr="00B7313A" w14:paraId="7BA6A4DF" w14:textId="77777777" w:rsidTr="00B7313A">
        <w:tc>
          <w:tcPr>
            <w:tcW w:w="5000" w:type="pct"/>
            <w:gridSpan w:val="2"/>
            <w:shd w:val="clear" w:color="auto" w:fill="auto"/>
          </w:tcPr>
          <w:p w14:paraId="02D68B32" w14:textId="77777777" w:rsidR="00F32E4C" w:rsidRPr="00B7313A" w:rsidRDefault="00F32E4C" w:rsidP="001D189E">
            <w:pPr>
              <w:rPr>
                <w:rFonts w:ascii="Arial" w:hAnsi="Arial" w:cs="Arial"/>
              </w:rPr>
            </w:pPr>
          </w:p>
        </w:tc>
      </w:tr>
    </w:tbl>
    <w:p w14:paraId="4310098E" w14:textId="77777777" w:rsidR="00C75645" w:rsidRDefault="00C75645" w:rsidP="00E849C6">
      <w:pPr>
        <w:jc w:val="both"/>
        <w:rPr>
          <w:rFonts w:ascii="Arial" w:hAnsi="Arial" w:cs="Arial"/>
        </w:rPr>
      </w:pPr>
    </w:p>
    <w:p w14:paraId="594B77CF" w14:textId="77777777" w:rsidR="00E849C6" w:rsidRPr="00E35F77" w:rsidRDefault="00E849C6" w:rsidP="00E849C6">
      <w:pPr>
        <w:jc w:val="both"/>
        <w:rPr>
          <w:rFonts w:ascii="Arial" w:hAnsi="Arial" w:cs="Arial"/>
        </w:rPr>
      </w:pPr>
    </w:p>
    <w:sectPr w:rsidR="00E849C6" w:rsidRPr="00E35F77" w:rsidSect="004B2B88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265CE" w14:textId="77777777" w:rsidR="002E44C5" w:rsidRDefault="002E44C5">
      <w:pPr>
        <w:spacing w:before="0" w:after="0"/>
      </w:pPr>
      <w:r>
        <w:separator/>
      </w:r>
    </w:p>
  </w:endnote>
  <w:endnote w:type="continuationSeparator" w:id="0">
    <w:p w14:paraId="7DE48C71" w14:textId="77777777" w:rsidR="002E44C5" w:rsidRDefault="002E44C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(TITRES)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0DF3A" w14:textId="77777777" w:rsidR="004B690F" w:rsidRDefault="004B690F">
    <w:pPr>
      <w:pStyle w:val="Pieddepage"/>
    </w:pPr>
    <w:r>
      <w:t xml:space="preserve">Page </w:t>
    </w:r>
    <w:r>
      <w:fldChar w:fldCharType="begin"/>
    </w:r>
    <w:r>
      <w:instrText>page</w:instrText>
    </w:r>
    <w:r>
      <w:fldChar w:fldCharType="separate"/>
    </w:r>
    <w:r w:rsidR="00F11B47">
      <w:rPr>
        <w:noProof/>
      </w:rPr>
      <w:t>3</w:t>
    </w:r>
    <w:r>
      <w:fldChar w:fldCharType="end"/>
    </w:r>
    <w:r>
      <w:t>/</w:t>
    </w:r>
    <w:r w:rsidR="00C6569A"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4F875" w14:textId="77777777" w:rsidR="004B690F" w:rsidRPr="009A7DAE" w:rsidRDefault="00C6569A">
    <w:pPr>
      <w:pStyle w:val="Pieddepage"/>
      <w:rPr>
        <w:lang w:val="fr-CH"/>
      </w:rPr>
    </w:pPr>
    <w:r>
      <w:rPr>
        <w:lang w:val="fr-CH"/>
      </w:rPr>
      <w:t>Page 1/3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B12C6" w14:textId="77777777" w:rsidR="002E44C5" w:rsidRDefault="002E44C5">
      <w:pPr>
        <w:spacing w:before="0" w:after="0"/>
      </w:pPr>
      <w:r>
        <w:separator/>
      </w:r>
    </w:p>
  </w:footnote>
  <w:footnote w:type="continuationSeparator" w:id="0">
    <w:p w14:paraId="4F247636" w14:textId="77777777" w:rsidR="002E44C5" w:rsidRDefault="002E44C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BD5FC" w14:textId="3DF784DC" w:rsidR="004B690F" w:rsidRPr="00623A37" w:rsidRDefault="00640EB7" w:rsidP="002A7ED1">
    <w:pPr>
      <w:pStyle w:val="Pieddepage"/>
      <w:pBdr>
        <w:top w:val="none" w:sz="0" w:space="0" w:color="auto"/>
        <w:left w:val="none" w:sz="0" w:space="0" w:color="auto"/>
      </w:pBdr>
    </w:pPr>
    <w:r>
      <w:rPr>
        <w:noProof/>
      </w:rPr>
      <w:drawing>
        <wp:anchor distT="0" distB="0" distL="114300" distR="114300" simplePos="0" relativeHeight="251657728" behindDoc="0" locked="0" layoutInCell="1" allowOverlap="1" wp14:anchorId="300F6EB9" wp14:editId="6BD0A284">
          <wp:simplePos x="0" y="0"/>
          <wp:positionH relativeFrom="margin">
            <wp:posOffset>4876165</wp:posOffset>
          </wp:positionH>
          <wp:positionV relativeFrom="paragraph">
            <wp:posOffset>-15875</wp:posOffset>
          </wp:positionV>
          <wp:extent cx="332105" cy="332105"/>
          <wp:effectExtent l="0" t="0" r="0" b="0"/>
          <wp:wrapNone/>
          <wp:docPr id="1" name="Image 11" descr="P:\1_Management\Management\logo AS-SO\Logo AS-SO\AS-SO_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1" descr="P:\1_Management\Management\logo AS-SO\Logo AS-SO\AS-SO_bi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105" cy="332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DD237A" w14:textId="77777777" w:rsidR="004B690F" w:rsidRDefault="004B690F" w:rsidP="009A7DAE">
    <w:pPr>
      <w:pStyle w:val="En-tte"/>
    </w:pPr>
    <w:r>
      <w:t xml:space="preserve">           Annexe aux comptes annuels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2E296" w14:textId="77777777" w:rsidR="009521A5" w:rsidRDefault="009521A5" w:rsidP="009521A5">
    <w:pPr>
      <w:pStyle w:val="En-tte"/>
      <w:jc w:val="left"/>
    </w:pPr>
  </w:p>
  <w:p w14:paraId="120B3816" w14:textId="77777777" w:rsidR="009521A5" w:rsidRDefault="009521A5">
    <w:pPr>
      <w:pStyle w:val="En-tte"/>
    </w:pPr>
  </w:p>
  <w:p w14:paraId="5373622F" w14:textId="77777777" w:rsidR="009521A5" w:rsidRDefault="009521A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56DE8"/>
    <w:multiLevelType w:val="hybridMultilevel"/>
    <w:tmpl w:val="477E057C"/>
    <w:lvl w:ilvl="0" w:tplc="B540E25A">
      <w:start w:val="8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6416A"/>
    <w:multiLevelType w:val="hybridMultilevel"/>
    <w:tmpl w:val="2B1675EE"/>
    <w:lvl w:ilvl="0" w:tplc="149ADDB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224" w:hanging="360"/>
      </w:pPr>
    </w:lvl>
    <w:lvl w:ilvl="2" w:tplc="100C001B" w:tentative="1">
      <w:start w:val="1"/>
      <w:numFmt w:val="lowerRoman"/>
      <w:lvlText w:val="%3."/>
      <w:lvlJc w:val="right"/>
      <w:pPr>
        <w:ind w:left="1944" w:hanging="180"/>
      </w:pPr>
    </w:lvl>
    <w:lvl w:ilvl="3" w:tplc="100C000F" w:tentative="1">
      <w:start w:val="1"/>
      <w:numFmt w:val="decimal"/>
      <w:lvlText w:val="%4."/>
      <w:lvlJc w:val="left"/>
      <w:pPr>
        <w:ind w:left="2664" w:hanging="360"/>
      </w:pPr>
    </w:lvl>
    <w:lvl w:ilvl="4" w:tplc="100C0019" w:tentative="1">
      <w:start w:val="1"/>
      <w:numFmt w:val="lowerLetter"/>
      <w:lvlText w:val="%5."/>
      <w:lvlJc w:val="left"/>
      <w:pPr>
        <w:ind w:left="3384" w:hanging="360"/>
      </w:pPr>
    </w:lvl>
    <w:lvl w:ilvl="5" w:tplc="100C001B" w:tentative="1">
      <w:start w:val="1"/>
      <w:numFmt w:val="lowerRoman"/>
      <w:lvlText w:val="%6."/>
      <w:lvlJc w:val="right"/>
      <w:pPr>
        <w:ind w:left="4104" w:hanging="180"/>
      </w:pPr>
    </w:lvl>
    <w:lvl w:ilvl="6" w:tplc="100C000F" w:tentative="1">
      <w:start w:val="1"/>
      <w:numFmt w:val="decimal"/>
      <w:lvlText w:val="%7."/>
      <w:lvlJc w:val="left"/>
      <w:pPr>
        <w:ind w:left="4824" w:hanging="360"/>
      </w:pPr>
    </w:lvl>
    <w:lvl w:ilvl="7" w:tplc="100C0019" w:tentative="1">
      <w:start w:val="1"/>
      <w:numFmt w:val="lowerLetter"/>
      <w:lvlText w:val="%8."/>
      <w:lvlJc w:val="left"/>
      <w:pPr>
        <w:ind w:left="5544" w:hanging="360"/>
      </w:pPr>
    </w:lvl>
    <w:lvl w:ilvl="8" w:tplc="100C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26FB1779"/>
    <w:multiLevelType w:val="hybridMultilevel"/>
    <w:tmpl w:val="E8826D68"/>
    <w:lvl w:ilvl="0" w:tplc="B3985756">
      <w:start w:val="11"/>
      <w:numFmt w:val="bullet"/>
      <w:lvlText w:val="-"/>
      <w:lvlJc w:val="left"/>
      <w:pPr>
        <w:ind w:left="1080" w:hanging="360"/>
      </w:pPr>
      <w:rPr>
        <w:rFonts w:ascii="Cambria" w:eastAsia="Cambria" w:hAnsi="Cambria" w:cs="Angsana New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E363A0"/>
    <w:multiLevelType w:val="hybridMultilevel"/>
    <w:tmpl w:val="3760DEE8"/>
    <w:lvl w:ilvl="0" w:tplc="3872CD1C">
      <w:start w:val="11"/>
      <w:numFmt w:val="bullet"/>
      <w:lvlText w:val="-"/>
      <w:lvlJc w:val="left"/>
      <w:pPr>
        <w:ind w:left="720" w:hanging="360"/>
      </w:pPr>
      <w:rPr>
        <w:rFonts w:ascii="Cambria" w:eastAsia="Cambria" w:hAnsi="Cambria" w:cs="Angsana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05DB1"/>
    <w:multiLevelType w:val="hybridMultilevel"/>
    <w:tmpl w:val="63762456"/>
    <w:lvl w:ilvl="0" w:tplc="76760378">
      <w:start w:val="4"/>
      <w:numFmt w:val="bullet"/>
      <w:lvlText w:val=""/>
      <w:lvlJc w:val="left"/>
      <w:pPr>
        <w:ind w:left="720" w:hanging="360"/>
      </w:pPr>
      <w:rPr>
        <w:rFonts w:ascii="Wingdings" w:eastAsia="Cambria" w:hAnsi="Wingdings" w:cs="Angsana New" w:hint="default"/>
        <w:color w:val="595959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A1F2B"/>
    <w:multiLevelType w:val="hybridMultilevel"/>
    <w:tmpl w:val="2B1675EE"/>
    <w:lvl w:ilvl="0" w:tplc="149ADDB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224" w:hanging="360"/>
      </w:pPr>
    </w:lvl>
    <w:lvl w:ilvl="2" w:tplc="100C001B" w:tentative="1">
      <w:start w:val="1"/>
      <w:numFmt w:val="lowerRoman"/>
      <w:lvlText w:val="%3."/>
      <w:lvlJc w:val="right"/>
      <w:pPr>
        <w:ind w:left="1944" w:hanging="180"/>
      </w:pPr>
    </w:lvl>
    <w:lvl w:ilvl="3" w:tplc="100C000F" w:tentative="1">
      <w:start w:val="1"/>
      <w:numFmt w:val="decimal"/>
      <w:lvlText w:val="%4."/>
      <w:lvlJc w:val="left"/>
      <w:pPr>
        <w:ind w:left="2664" w:hanging="360"/>
      </w:pPr>
    </w:lvl>
    <w:lvl w:ilvl="4" w:tplc="100C0019" w:tentative="1">
      <w:start w:val="1"/>
      <w:numFmt w:val="lowerLetter"/>
      <w:lvlText w:val="%5."/>
      <w:lvlJc w:val="left"/>
      <w:pPr>
        <w:ind w:left="3384" w:hanging="360"/>
      </w:pPr>
    </w:lvl>
    <w:lvl w:ilvl="5" w:tplc="100C001B" w:tentative="1">
      <w:start w:val="1"/>
      <w:numFmt w:val="lowerRoman"/>
      <w:lvlText w:val="%6."/>
      <w:lvlJc w:val="right"/>
      <w:pPr>
        <w:ind w:left="4104" w:hanging="180"/>
      </w:pPr>
    </w:lvl>
    <w:lvl w:ilvl="6" w:tplc="100C000F" w:tentative="1">
      <w:start w:val="1"/>
      <w:numFmt w:val="decimal"/>
      <w:lvlText w:val="%7."/>
      <w:lvlJc w:val="left"/>
      <w:pPr>
        <w:ind w:left="4824" w:hanging="360"/>
      </w:pPr>
    </w:lvl>
    <w:lvl w:ilvl="7" w:tplc="100C0019" w:tentative="1">
      <w:start w:val="1"/>
      <w:numFmt w:val="lowerLetter"/>
      <w:lvlText w:val="%8."/>
      <w:lvlJc w:val="left"/>
      <w:pPr>
        <w:ind w:left="5544" w:hanging="360"/>
      </w:pPr>
    </w:lvl>
    <w:lvl w:ilvl="8" w:tplc="100C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6" w15:restartNumberingAfterBreak="0">
    <w:nsid w:val="73E43FF7"/>
    <w:multiLevelType w:val="hybridMultilevel"/>
    <w:tmpl w:val="2B1675EE"/>
    <w:lvl w:ilvl="0" w:tplc="FFFFFFFF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4" w:hanging="360"/>
      </w:pPr>
    </w:lvl>
    <w:lvl w:ilvl="2" w:tplc="FFFFFFFF" w:tentative="1">
      <w:start w:val="1"/>
      <w:numFmt w:val="lowerRoman"/>
      <w:lvlText w:val="%3."/>
      <w:lvlJc w:val="right"/>
      <w:pPr>
        <w:ind w:left="1944" w:hanging="180"/>
      </w:pPr>
    </w:lvl>
    <w:lvl w:ilvl="3" w:tplc="FFFFFFFF" w:tentative="1">
      <w:start w:val="1"/>
      <w:numFmt w:val="decimal"/>
      <w:lvlText w:val="%4."/>
      <w:lvlJc w:val="left"/>
      <w:pPr>
        <w:ind w:left="2664" w:hanging="360"/>
      </w:pPr>
    </w:lvl>
    <w:lvl w:ilvl="4" w:tplc="FFFFFFFF" w:tentative="1">
      <w:start w:val="1"/>
      <w:numFmt w:val="lowerLetter"/>
      <w:lvlText w:val="%5."/>
      <w:lvlJc w:val="left"/>
      <w:pPr>
        <w:ind w:left="3384" w:hanging="360"/>
      </w:pPr>
    </w:lvl>
    <w:lvl w:ilvl="5" w:tplc="FFFFFFFF" w:tentative="1">
      <w:start w:val="1"/>
      <w:numFmt w:val="lowerRoman"/>
      <w:lvlText w:val="%6."/>
      <w:lvlJc w:val="right"/>
      <w:pPr>
        <w:ind w:left="4104" w:hanging="180"/>
      </w:pPr>
    </w:lvl>
    <w:lvl w:ilvl="6" w:tplc="FFFFFFFF" w:tentative="1">
      <w:start w:val="1"/>
      <w:numFmt w:val="decimal"/>
      <w:lvlText w:val="%7."/>
      <w:lvlJc w:val="left"/>
      <w:pPr>
        <w:ind w:left="4824" w:hanging="360"/>
      </w:pPr>
    </w:lvl>
    <w:lvl w:ilvl="7" w:tplc="FFFFFFFF" w:tentative="1">
      <w:start w:val="1"/>
      <w:numFmt w:val="lowerLetter"/>
      <w:lvlText w:val="%8."/>
      <w:lvlJc w:val="left"/>
      <w:pPr>
        <w:ind w:left="5544" w:hanging="360"/>
      </w:pPr>
    </w:lvl>
    <w:lvl w:ilvl="8" w:tplc="FFFFFFFF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 w15:restartNumberingAfterBreak="0">
    <w:nsid w:val="74F11563"/>
    <w:multiLevelType w:val="hybridMultilevel"/>
    <w:tmpl w:val="0E44BB74"/>
    <w:lvl w:ilvl="0" w:tplc="C8C6E0E2">
      <w:start w:val="1"/>
      <w:numFmt w:val="decimal"/>
      <w:lvlText w:val="%1."/>
      <w:lvlJc w:val="left"/>
      <w:pPr>
        <w:ind w:left="504" w:hanging="360"/>
      </w:pPr>
      <w:rPr>
        <w:rFonts w:hint="default"/>
        <w:lang w:val="fr-FR"/>
      </w:rPr>
    </w:lvl>
    <w:lvl w:ilvl="1" w:tplc="100C0019" w:tentative="1">
      <w:start w:val="1"/>
      <w:numFmt w:val="lowerLetter"/>
      <w:lvlText w:val="%2."/>
      <w:lvlJc w:val="left"/>
      <w:pPr>
        <w:ind w:left="1224" w:hanging="360"/>
      </w:pPr>
    </w:lvl>
    <w:lvl w:ilvl="2" w:tplc="100C001B" w:tentative="1">
      <w:start w:val="1"/>
      <w:numFmt w:val="lowerRoman"/>
      <w:lvlText w:val="%3."/>
      <w:lvlJc w:val="right"/>
      <w:pPr>
        <w:ind w:left="1944" w:hanging="180"/>
      </w:pPr>
    </w:lvl>
    <w:lvl w:ilvl="3" w:tplc="100C000F" w:tentative="1">
      <w:start w:val="1"/>
      <w:numFmt w:val="decimal"/>
      <w:lvlText w:val="%4."/>
      <w:lvlJc w:val="left"/>
      <w:pPr>
        <w:ind w:left="2664" w:hanging="360"/>
      </w:pPr>
    </w:lvl>
    <w:lvl w:ilvl="4" w:tplc="100C0019" w:tentative="1">
      <w:start w:val="1"/>
      <w:numFmt w:val="lowerLetter"/>
      <w:lvlText w:val="%5."/>
      <w:lvlJc w:val="left"/>
      <w:pPr>
        <w:ind w:left="3384" w:hanging="360"/>
      </w:pPr>
    </w:lvl>
    <w:lvl w:ilvl="5" w:tplc="100C001B" w:tentative="1">
      <w:start w:val="1"/>
      <w:numFmt w:val="lowerRoman"/>
      <w:lvlText w:val="%6."/>
      <w:lvlJc w:val="right"/>
      <w:pPr>
        <w:ind w:left="4104" w:hanging="180"/>
      </w:pPr>
    </w:lvl>
    <w:lvl w:ilvl="6" w:tplc="100C000F" w:tentative="1">
      <w:start w:val="1"/>
      <w:numFmt w:val="decimal"/>
      <w:lvlText w:val="%7."/>
      <w:lvlJc w:val="left"/>
      <w:pPr>
        <w:ind w:left="4824" w:hanging="360"/>
      </w:pPr>
    </w:lvl>
    <w:lvl w:ilvl="7" w:tplc="100C0019" w:tentative="1">
      <w:start w:val="1"/>
      <w:numFmt w:val="lowerLetter"/>
      <w:lvlText w:val="%8."/>
      <w:lvlJc w:val="left"/>
      <w:pPr>
        <w:ind w:left="5544" w:hanging="360"/>
      </w:pPr>
    </w:lvl>
    <w:lvl w:ilvl="8" w:tplc="100C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553008932">
    <w:abstractNumId w:val="5"/>
  </w:num>
  <w:num w:numId="2" w16cid:durableId="20329674">
    <w:abstractNumId w:val="4"/>
  </w:num>
  <w:num w:numId="3" w16cid:durableId="1905992563">
    <w:abstractNumId w:val="0"/>
  </w:num>
  <w:num w:numId="4" w16cid:durableId="1000692525">
    <w:abstractNumId w:val="1"/>
  </w:num>
  <w:num w:numId="5" w16cid:durableId="486097235">
    <w:abstractNumId w:val="7"/>
  </w:num>
  <w:num w:numId="6" w16cid:durableId="1517841650">
    <w:abstractNumId w:val="2"/>
  </w:num>
  <w:num w:numId="7" w16cid:durableId="1335255868">
    <w:abstractNumId w:val="3"/>
  </w:num>
  <w:num w:numId="8" w16cid:durableId="7673918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cub6KlxweYgo/ZAXmvmuXYo8hn3zwwEAYrncQmPE8AzTrzV/o2mru5EbMbmdXlexpitjqcaVfY2pv3RLLpoxHg==" w:salt="jkFmBsroUty6WXoNG01p0w=="/>
  <w:defaultTabStop w:val="720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EDF"/>
    <w:rsid w:val="00005677"/>
    <w:rsid w:val="000068C8"/>
    <w:rsid w:val="00030D3A"/>
    <w:rsid w:val="00044126"/>
    <w:rsid w:val="0006230F"/>
    <w:rsid w:val="0006705A"/>
    <w:rsid w:val="00072BB1"/>
    <w:rsid w:val="000873AD"/>
    <w:rsid w:val="00092305"/>
    <w:rsid w:val="000A07FC"/>
    <w:rsid w:val="000A3B70"/>
    <w:rsid w:val="000B1931"/>
    <w:rsid w:val="000B30E7"/>
    <w:rsid w:val="000C0C1F"/>
    <w:rsid w:val="001330A1"/>
    <w:rsid w:val="00144A2D"/>
    <w:rsid w:val="00155249"/>
    <w:rsid w:val="001571EB"/>
    <w:rsid w:val="0019530E"/>
    <w:rsid w:val="001C583E"/>
    <w:rsid w:val="001D189E"/>
    <w:rsid w:val="001E0B3E"/>
    <w:rsid w:val="00224C13"/>
    <w:rsid w:val="002456E7"/>
    <w:rsid w:val="002464D5"/>
    <w:rsid w:val="0025165D"/>
    <w:rsid w:val="00267D98"/>
    <w:rsid w:val="00277328"/>
    <w:rsid w:val="00284698"/>
    <w:rsid w:val="002A7ED1"/>
    <w:rsid w:val="002A7FA1"/>
    <w:rsid w:val="002B76D6"/>
    <w:rsid w:val="002C4AE6"/>
    <w:rsid w:val="002C7FE3"/>
    <w:rsid w:val="002E44C5"/>
    <w:rsid w:val="002F37B4"/>
    <w:rsid w:val="003145F6"/>
    <w:rsid w:val="00346EB9"/>
    <w:rsid w:val="00360C9B"/>
    <w:rsid w:val="0036194B"/>
    <w:rsid w:val="0037195C"/>
    <w:rsid w:val="003A5E8B"/>
    <w:rsid w:val="003A6EDF"/>
    <w:rsid w:val="003E33CA"/>
    <w:rsid w:val="003E35EC"/>
    <w:rsid w:val="003E530E"/>
    <w:rsid w:val="004518F2"/>
    <w:rsid w:val="00456BF7"/>
    <w:rsid w:val="004649D0"/>
    <w:rsid w:val="004B2B88"/>
    <w:rsid w:val="004B690F"/>
    <w:rsid w:val="004C11E5"/>
    <w:rsid w:val="004D1980"/>
    <w:rsid w:val="0059630C"/>
    <w:rsid w:val="005B693C"/>
    <w:rsid w:val="005B6FA1"/>
    <w:rsid w:val="005F3A97"/>
    <w:rsid w:val="005F7D7C"/>
    <w:rsid w:val="00604D10"/>
    <w:rsid w:val="00623947"/>
    <w:rsid w:val="0063299C"/>
    <w:rsid w:val="00640EB7"/>
    <w:rsid w:val="00652A71"/>
    <w:rsid w:val="006A0AE0"/>
    <w:rsid w:val="006C7CF9"/>
    <w:rsid w:val="006D3167"/>
    <w:rsid w:val="00723A05"/>
    <w:rsid w:val="00723AC1"/>
    <w:rsid w:val="007370F2"/>
    <w:rsid w:val="007640EF"/>
    <w:rsid w:val="00774DB8"/>
    <w:rsid w:val="00780B56"/>
    <w:rsid w:val="007C5F8B"/>
    <w:rsid w:val="007F35AB"/>
    <w:rsid w:val="007F43B3"/>
    <w:rsid w:val="0082317B"/>
    <w:rsid w:val="008267E8"/>
    <w:rsid w:val="00836B28"/>
    <w:rsid w:val="0085368B"/>
    <w:rsid w:val="008624E9"/>
    <w:rsid w:val="008655CF"/>
    <w:rsid w:val="0086646E"/>
    <w:rsid w:val="00872265"/>
    <w:rsid w:val="00883979"/>
    <w:rsid w:val="0089305F"/>
    <w:rsid w:val="0089777E"/>
    <w:rsid w:val="008B3C2B"/>
    <w:rsid w:val="008B757B"/>
    <w:rsid w:val="0090754C"/>
    <w:rsid w:val="00915EF1"/>
    <w:rsid w:val="00921BFC"/>
    <w:rsid w:val="009521A5"/>
    <w:rsid w:val="009708FF"/>
    <w:rsid w:val="0097543C"/>
    <w:rsid w:val="009A7DAE"/>
    <w:rsid w:val="009C3DEA"/>
    <w:rsid w:val="009D5CB8"/>
    <w:rsid w:val="009E7337"/>
    <w:rsid w:val="00A20839"/>
    <w:rsid w:val="00A67762"/>
    <w:rsid w:val="00A91EDF"/>
    <w:rsid w:val="00AA5EBE"/>
    <w:rsid w:val="00AD3B18"/>
    <w:rsid w:val="00AF3157"/>
    <w:rsid w:val="00B103DF"/>
    <w:rsid w:val="00B23393"/>
    <w:rsid w:val="00B239B5"/>
    <w:rsid w:val="00B36B33"/>
    <w:rsid w:val="00B43104"/>
    <w:rsid w:val="00B72158"/>
    <w:rsid w:val="00B7313A"/>
    <w:rsid w:val="00B75A94"/>
    <w:rsid w:val="00B81C0C"/>
    <w:rsid w:val="00B84F0E"/>
    <w:rsid w:val="00BA2F71"/>
    <w:rsid w:val="00BA5FAF"/>
    <w:rsid w:val="00BB319B"/>
    <w:rsid w:val="00BB7A05"/>
    <w:rsid w:val="00C054C6"/>
    <w:rsid w:val="00C10A8D"/>
    <w:rsid w:val="00C249E9"/>
    <w:rsid w:val="00C6569A"/>
    <w:rsid w:val="00C75645"/>
    <w:rsid w:val="00C863E7"/>
    <w:rsid w:val="00C92C8B"/>
    <w:rsid w:val="00CC02D8"/>
    <w:rsid w:val="00CC3478"/>
    <w:rsid w:val="00D047C3"/>
    <w:rsid w:val="00D054DA"/>
    <w:rsid w:val="00D2714C"/>
    <w:rsid w:val="00D3167C"/>
    <w:rsid w:val="00D531AE"/>
    <w:rsid w:val="00D9362A"/>
    <w:rsid w:val="00DA718B"/>
    <w:rsid w:val="00DF2323"/>
    <w:rsid w:val="00E12422"/>
    <w:rsid w:val="00E35F77"/>
    <w:rsid w:val="00E36046"/>
    <w:rsid w:val="00E446D4"/>
    <w:rsid w:val="00E849C6"/>
    <w:rsid w:val="00E93D69"/>
    <w:rsid w:val="00E95E6B"/>
    <w:rsid w:val="00EA1C30"/>
    <w:rsid w:val="00EA77F6"/>
    <w:rsid w:val="00EC0A40"/>
    <w:rsid w:val="00EE306A"/>
    <w:rsid w:val="00EE7C6A"/>
    <w:rsid w:val="00EF136A"/>
    <w:rsid w:val="00F07B7C"/>
    <w:rsid w:val="00F11B47"/>
    <w:rsid w:val="00F22F65"/>
    <w:rsid w:val="00F31C1E"/>
    <w:rsid w:val="00F32E4C"/>
    <w:rsid w:val="00F72CCA"/>
    <w:rsid w:val="00F73EFA"/>
    <w:rsid w:val="00F76EC8"/>
    <w:rsid w:val="00FA4DF1"/>
    <w:rsid w:val="00FD375F"/>
    <w:rsid w:val="00FD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  <w14:docId w14:val="2C25FA41"/>
  <w15:docId w15:val="{29039FA2-C12D-45EC-9448-F3E594B7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Angsana New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40" w:after="40"/>
    </w:pPr>
    <w:rPr>
      <w:color w:val="000000"/>
      <w:kern w:val="20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pBdr>
        <w:top w:val="single" w:sz="4" w:space="4" w:color="94B6D2"/>
        <w:left w:val="single" w:sz="4" w:space="6" w:color="94B6D2"/>
        <w:bottom w:val="single" w:sz="4" w:space="4" w:color="94B6D2"/>
        <w:right w:val="single" w:sz="4" w:space="6" w:color="94B6D2"/>
      </w:pBdr>
      <w:shd w:val="clear" w:color="auto" w:fill="94B6D2"/>
      <w:spacing w:before="360" w:after="240"/>
      <w:ind w:left="144" w:right="144"/>
      <w:outlineLvl w:val="0"/>
    </w:pPr>
    <w:rPr>
      <w:rFonts w:ascii="Calibri" w:eastAsia="Times New Roman" w:hAnsi="Calibri" w:cs="Cordia New"/>
      <w:caps/>
      <w:color w:val="FFFFFF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456E7"/>
    <w:pPr>
      <w:keepNext/>
      <w:keepLines/>
      <w:spacing w:after="0"/>
      <w:outlineLvl w:val="1"/>
    </w:pPr>
    <w:rPr>
      <w:rFonts w:ascii="Calibri" w:eastAsia="Times New Roman" w:hAnsi="Calibri" w:cs="Cordia New"/>
      <w:color w:val="548AB7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En-tteCar">
    <w:name w:val="En-tête Car"/>
    <w:link w:val="En-tte"/>
    <w:uiPriority w:val="99"/>
    <w:rPr>
      <w:kern w:val="20"/>
    </w:rPr>
  </w:style>
  <w:style w:type="paragraph" w:styleId="Pieddepage">
    <w:name w:val="footer"/>
    <w:basedOn w:val="Normal"/>
    <w:link w:val="PieddepageCar"/>
    <w:unhideWhenUsed/>
    <w:pPr>
      <w:pBdr>
        <w:top w:val="single" w:sz="4" w:space="6" w:color="BED3E4"/>
        <w:left w:val="single" w:sz="2" w:space="4" w:color="FFFFFF"/>
      </w:pBdr>
      <w:spacing w:after="0"/>
      <w:ind w:right="101"/>
    </w:pPr>
  </w:style>
  <w:style w:type="character" w:customStyle="1" w:styleId="PieddepageCar">
    <w:name w:val="Pied de page Car"/>
    <w:link w:val="Pieddepage"/>
    <w:uiPriority w:val="99"/>
    <w:rPr>
      <w:kern w:val="20"/>
    </w:rPr>
  </w:style>
  <w:style w:type="paragraph" w:styleId="Sansinterligne">
    <w:name w:val="No Spacing"/>
    <w:link w:val="SansinterligneCar"/>
    <w:uiPriority w:val="1"/>
    <w:qFormat/>
    <w:rPr>
      <w:color w:val="000000"/>
      <w:kern w:val="20"/>
      <w:lang w:val="fr-FR" w:eastAsia="fr-FR"/>
    </w:rPr>
  </w:style>
  <w:style w:type="character" w:styleId="lev">
    <w:name w:val="Strong"/>
    <w:uiPriority w:val="1"/>
    <w:unhideWhenUsed/>
    <w:qFormat/>
    <w:rPr>
      <w:b/>
      <w:bCs/>
    </w:rPr>
  </w:style>
  <w:style w:type="character" w:customStyle="1" w:styleId="SansinterligneCar">
    <w:name w:val="Sans interligne Car"/>
    <w:basedOn w:val="Policepardfaut"/>
    <w:link w:val="Sansinterligne"/>
    <w:uiPriority w:val="1"/>
  </w:style>
  <w:style w:type="table" w:styleId="Grilledutableau">
    <w:name w:val="Table Grid"/>
    <w:basedOn w:val="Tableau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pPr>
      <w:spacing w:before="480" w:after="160"/>
    </w:pPr>
    <w:rPr>
      <w:rFonts w:ascii="Calibri" w:eastAsia="Times New Roman" w:hAnsi="Calibri" w:cs="Cordia New"/>
      <w:caps/>
      <w:color w:val="94B6D2"/>
      <w:kern w:val="28"/>
      <w:sz w:val="48"/>
      <w:szCs w:val="48"/>
    </w:rPr>
  </w:style>
  <w:style w:type="character" w:customStyle="1" w:styleId="TitreCar">
    <w:name w:val="Titre Car"/>
    <w:link w:val="Titre"/>
    <w:uiPriority w:val="10"/>
    <w:rPr>
      <w:rFonts w:ascii="Calibri" w:eastAsia="Times New Roman" w:hAnsi="Calibri" w:cs="Cordia New"/>
      <w:caps/>
      <w:color w:val="94B6D2"/>
      <w:kern w:val="28"/>
      <w:sz w:val="48"/>
      <w:szCs w:val="48"/>
    </w:rPr>
  </w:style>
  <w:style w:type="character" w:styleId="Textedelespacerserv">
    <w:name w:val="Placeholder Text"/>
    <w:uiPriority w:val="99"/>
    <w:semiHidden/>
    <w:rPr>
      <w:color w:val="808080"/>
    </w:rPr>
  </w:style>
  <w:style w:type="paragraph" w:styleId="Formuledepolitesse">
    <w:name w:val="Closing"/>
    <w:basedOn w:val="Normal"/>
    <w:link w:val="FormuledepolitesseCar"/>
    <w:uiPriority w:val="99"/>
    <w:unhideWhenUsed/>
    <w:pPr>
      <w:spacing w:before="600" w:after="80"/>
    </w:pPr>
  </w:style>
  <w:style w:type="character" w:customStyle="1" w:styleId="FormuledepolitesseCar">
    <w:name w:val="Formule de politesse Car"/>
    <w:link w:val="Formuledepolitesse"/>
    <w:uiPriority w:val="99"/>
    <w:rPr>
      <w:kern w:val="20"/>
    </w:rPr>
  </w:style>
  <w:style w:type="table" w:customStyle="1" w:styleId="Tableaudtatdeprojet">
    <w:name w:val="Tableau d’état de projet"/>
    <w:basedOn w:val="TableauNormal"/>
    <w:uiPriority w:val="99"/>
    <w:tblPr>
      <w:tblBorders>
        <w:insideH w:val="single" w:sz="4" w:space="0" w:color="BFBFBF"/>
      </w:tblBorders>
    </w:tblPr>
    <w:tblStylePr w:type="firstRow">
      <w:rPr>
        <w:rFonts w:ascii="Calibri" w:hAnsi="Calibri"/>
        <w:caps/>
        <w:smallCaps w:val="0"/>
        <w:color w:val="548AB7"/>
      </w:rPr>
      <w:tblPr/>
      <w:tcPr>
        <w:vAlign w:val="bottom"/>
      </w:tcPr>
    </w:tblStylePr>
  </w:style>
  <w:style w:type="character" w:customStyle="1" w:styleId="Titre1Car">
    <w:name w:val="Titre 1 Car"/>
    <w:link w:val="Titre1"/>
    <w:uiPriority w:val="9"/>
    <w:rPr>
      <w:rFonts w:ascii="Calibri" w:eastAsia="Times New Roman" w:hAnsi="Calibri" w:cs="Cordia New"/>
      <w:caps/>
      <w:color w:val="FFFFFF"/>
      <w:kern w:val="20"/>
      <w:sz w:val="22"/>
      <w:szCs w:val="22"/>
      <w:shd w:val="clear" w:color="auto" w:fill="94B6D2"/>
    </w:rPr>
  </w:style>
  <w:style w:type="paragraph" w:customStyle="1" w:styleId="VBService">
    <w:name w:val="VB_Service"/>
    <w:basedOn w:val="Normal"/>
    <w:semiHidden/>
    <w:rsid w:val="00DA718B"/>
    <w:pPr>
      <w:tabs>
        <w:tab w:val="center" w:pos="5670"/>
      </w:tabs>
      <w:spacing w:before="720" w:after="0"/>
      <w:jc w:val="both"/>
    </w:pPr>
    <w:rPr>
      <w:rFonts w:ascii="Arial" w:eastAsia="Times New Roman" w:hAnsi="Arial" w:cs="Times New Roman"/>
      <w:color w:val="auto"/>
      <w:kern w:val="0"/>
      <w:sz w:val="22"/>
      <w:lang w:val="fr-CH"/>
    </w:rPr>
  </w:style>
  <w:style w:type="character" w:customStyle="1" w:styleId="Titre2Car">
    <w:name w:val="Titre 2 Car"/>
    <w:link w:val="Titre2"/>
    <w:uiPriority w:val="9"/>
    <w:rsid w:val="002456E7"/>
    <w:rPr>
      <w:rFonts w:ascii="Calibri" w:eastAsia="Times New Roman" w:hAnsi="Calibri" w:cs="Cordia New"/>
      <w:color w:val="548AB7"/>
      <w:kern w:val="20"/>
      <w:sz w:val="26"/>
      <w:szCs w:val="26"/>
    </w:rPr>
  </w:style>
  <w:style w:type="table" w:customStyle="1" w:styleId="Grilledetableauclaire1">
    <w:name w:val="Grille de tableau claire1"/>
    <w:basedOn w:val="TableauNormal"/>
    <w:uiPriority w:val="45"/>
    <w:rsid w:val="00EA77F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Paragraphedeliste">
    <w:name w:val="List Paragraph"/>
    <w:basedOn w:val="Normal"/>
    <w:uiPriority w:val="34"/>
    <w:qFormat/>
    <w:rsid w:val="00B81C0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C347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CC3478"/>
    <w:rPr>
      <w:rFonts w:ascii="Segoe UI" w:hAnsi="Segoe UI" w:cs="Segoe UI"/>
      <w:kern w:val="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2_Soutien\WORD\MODELES%20GENERAUX_AS-SO\ASF\MODELES\UTILISATEURS\Rapport%20d&#8217;&#233;tat%20de%20proje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DD67A535-4352-4AC3-AE77-B1D9BDE076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d’état de projet.dotx</Template>
  <TotalTime>0</TotalTime>
  <Pages>3</Pages>
  <Words>647</Words>
  <Characters>3564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Dénervaud</dc:creator>
  <cp:keywords/>
  <cp:lastModifiedBy>Sonia Bornand</cp:lastModifiedBy>
  <cp:revision>2</cp:revision>
  <cp:lastPrinted>2016-12-19T08:56:00Z</cp:lastPrinted>
  <dcterms:created xsi:type="dcterms:W3CDTF">2024-09-18T16:52:00Z</dcterms:created>
  <dcterms:modified xsi:type="dcterms:W3CDTF">2024-09-18T16:52:00Z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</Properties>
</file>